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C4F8A" w14:textId="4491F277" w:rsidR="00DF3ADF" w:rsidRDefault="00DC0CB9" w:rsidP="00337951">
      <w:pPr>
        <w:spacing w:after="0"/>
      </w:pPr>
      <w:bookmarkStart w:id="0" w:name="_GoBack"/>
      <w:bookmarkEnd w:id="0"/>
      <w:r>
        <w:rPr>
          <w:noProof/>
          <w:lang w:eastAsia="ja-JP"/>
        </w:rPr>
        <mc:AlternateContent>
          <mc:Choice Requires="wps">
            <w:drawing>
              <wp:anchor distT="0" distB="0" distL="114300" distR="114300" simplePos="0" relativeHeight="251699200" behindDoc="1" locked="0" layoutInCell="1" allowOverlap="1" wp14:anchorId="175A3C3B" wp14:editId="008CDF4B">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8">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71B228D3"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ZQAAAABS&#10;Z2h0bG9uZwAABdw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XaW5kb3dzPC94&#10;YXA6Q3JlYXRvclRvb2w+CiAgICAgICAgIDx4YXA6Q3JlYXRlRGF0ZT4yMDA5LTA0LTMwVDA3OjM5&#10;OjMzLTA3OjAwPC94YXA6Q3JlYXRlRGF0ZT4KICAgICAgICAgPHhhcDpNb2RpZnlEYXRlPjIwMDkt&#10;MDQtMzBUMDc6Mzk6MzMtMDc6MDA8L3hhcDpNb2RpZnlEYXRlPgogICAgICAgICA8eGFwOk1ldGFk&#10;YXRhRGF0ZT4yMDA5LTA0LTMwVDA3OjM5OjMzLTA3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gEBAQEBAQICAgICAgICAgIC&#10;AgICAwMDAwMDAwMDAwMDAwMD/8AACwgEZQXc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" stroked="f" strokeweight="1.5pt">
                <v:fill r:id="rId9" o:title="" recolor="t" rotate="t" type="tile"/>
                <v:imagedata recolortarget="#4f4f53 [3058]"/>
                <w10:wrap type="through" anchorx="margin" anchory="margin"/>
              </v:rect>
            </w:pict>
          </mc:Fallback>
        </mc:AlternateContent>
      </w:r>
      <w:r>
        <w:rPr>
          <w:noProof/>
          <w:lang w:eastAsia="ja-JP"/>
        </w:rPr>
        <mc:AlternateContent>
          <mc:Choice Requires="wps">
            <w:drawing>
              <wp:anchor distT="0" distB="0" distL="114300" distR="114300" simplePos="0" relativeHeight="251700224" behindDoc="0" locked="0" layoutInCell="1" allowOverlap="1" wp14:anchorId="5ECEC15B" wp14:editId="69705398">
                <wp:simplePos x="0" y="0"/>
                <wp:positionH relativeFrom="margin">
                  <wp:align>center</wp:align>
                </wp:positionH>
                <wp:positionV relativeFrom="margin">
                  <wp:align>top</wp:align>
                </wp:positionV>
                <wp:extent cx="6858000" cy="1097280"/>
                <wp:effectExtent l="0" t="0" r="0" b="508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rgbClr val="92D050"/>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60"/>
                              <w:gridCol w:w="3538"/>
                              <w:gridCol w:w="3587"/>
                            </w:tblGrid>
                            <w:tr w:rsidR="00DF3ADF" w14:paraId="32C73F89" w14:textId="77777777">
                              <w:trPr>
                                <w:trHeight w:val="288"/>
                              </w:trPr>
                              <w:tc>
                                <w:tcPr>
                                  <w:tcW w:w="3460" w:type="dxa"/>
                                  <w:vAlign w:val="center"/>
                                </w:tcPr>
                                <w:p w14:paraId="1C44EDFA" w14:textId="603C0D15" w:rsidR="00DF3ADF" w:rsidRDefault="00A45D8E">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7333ED">
                                        <w:t>Dance Development Academy</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19-08-01T00:00:00Z">
                                      <w:dateFormat w:val="M/d/yyyy"/>
                                      <w:lid w:val="en-US"/>
                                      <w:storeMappedDataAs w:val="dateTime"/>
                                      <w:calendar w:val="gregorian"/>
                                    </w:date>
                                  </w:sdtPr>
                                  <w:sdtEndPr/>
                                  <w:sdtContent>
                                    <w:p w14:paraId="1B6A476B" w14:textId="0F09F2D7" w:rsidR="00DF3ADF" w:rsidRDefault="007333ED">
                                      <w:pPr>
                                        <w:spacing w:after="0" w:line="240" w:lineRule="auto"/>
                                        <w:jc w:val="center"/>
                                        <w:rPr>
                                          <w:b/>
                                          <w:bCs/>
                                        </w:rPr>
                                      </w:pPr>
                                      <w:r>
                                        <w:rPr>
                                          <w:b/>
                                          <w:bCs/>
                                        </w:rPr>
                                        <w:t>8/</w:t>
                                      </w:r>
                                      <w:r w:rsidR="00FD2400">
                                        <w:rPr>
                                          <w:b/>
                                          <w:bCs/>
                                        </w:rPr>
                                        <w:t>1</w:t>
                                      </w:r>
                                      <w:r>
                                        <w:rPr>
                                          <w:b/>
                                          <w:bCs/>
                                        </w:rPr>
                                        <w:t>/201</w:t>
                                      </w:r>
                                      <w:r w:rsidR="00322973">
                                        <w:rPr>
                                          <w:b/>
                                          <w:bCs/>
                                        </w:rPr>
                                        <w:t>9</w:t>
                                      </w:r>
                                    </w:p>
                                  </w:sdtContent>
                                </w:sdt>
                              </w:tc>
                              <w:tc>
                                <w:tcPr>
                                  <w:tcW w:w="3391" w:type="dxa"/>
                                </w:tcPr>
                                <w:sdt>
                                  <w:sdtPr>
                                    <w:rPr>
                                      <w:color w:val="FFFFFF" w:themeColor="background1"/>
                                    </w:rPr>
                                    <w:alias w:val="Volume"/>
                                    <w:tag w:val="Volume"/>
                                    <w:id w:val="324337962"/>
                                    <w:showingPlcHdr/>
                                    <w:dataBinding w:xpath="/Newsletter/Volume" w:storeItemID="{0392F253-333C-4A53-9243-D24BE37970BC}"/>
                                    <w:text/>
                                  </w:sdtPr>
                                  <w:sdtEndPr/>
                                  <w:sdtContent>
                                    <w:p w14:paraId="5742A52B" w14:textId="77777777" w:rsidR="00DF3ADF" w:rsidRPr="00322973" w:rsidRDefault="00DC0CB9">
                                      <w:pPr>
                                        <w:spacing w:after="0" w:line="240" w:lineRule="auto"/>
                                        <w:jc w:val="center"/>
                                        <w:rPr>
                                          <w:color w:val="FFFFFF" w:themeColor="background1"/>
                                        </w:rPr>
                                      </w:pPr>
                                      <w:r w:rsidRPr="00322973">
                                        <w:rPr>
                                          <w:color w:val="FFFFFF" w:themeColor="background1"/>
                                        </w:rPr>
                                        <w:t>[Edition 1, Volume 1]</w:t>
                                      </w:r>
                                    </w:p>
                                  </w:sdtContent>
                                </w:sdt>
                              </w:tc>
                            </w:tr>
                          </w:tbl>
                          <w:p w14:paraId="20DD273D" w14:textId="17CBB5BC" w:rsidR="00DF3ADF" w:rsidRDefault="00DF3ADF">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ECEC15B" id="Rectangle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" fillcolor="#92d050"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60"/>
                        <w:gridCol w:w="3538"/>
                        <w:gridCol w:w="3587"/>
                      </w:tblGrid>
                      <w:tr w:rsidR="00DF3ADF" w14:paraId="32C73F89" w14:textId="77777777">
                        <w:trPr>
                          <w:trHeight w:val="288"/>
                        </w:trPr>
                        <w:tc>
                          <w:tcPr>
                            <w:tcW w:w="3460" w:type="dxa"/>
                            <w:vAlign w:val="center"/>
                          </w:tcPr>
                          <w:p w14:paraId="1C44EDFA" w14:textId="603C0D15" w:rsidR="00DF3ADF" w:rsidRDefault="00A45D8E">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7333ED">
                                  <w:t>Dance Development Academy</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19-08-01T00:00:00Z">
                                <w:dateFormat w:val="M/d/yyyy"/>
                                <w:lid w:val="en-US"/>
                                <w:storeMappedDataAs w:val="dateTime"/>
                                <w:calendar w:val="gregorian"/>
                              </w:date>
                            </w:sdtPr>
                            <w:sdtEndPr/>
                            <w:sdtContent>
                              <w:p w14:paraId="1B6A476B" w14:textId="0F09F2D7" w:rsidR="00DF3ADF" w:rsidRDefault="007333ED">
                                <w:pPr>
                                  <w:spacing w:after="0" w:line="240" w:lineRule="auto"/>
                                  <w:jc w:val="center"/>
                                  <w:rPr>
                                    <w:b/>
                                    <w:bCs/>
                                  </w:rPr>
                                </w:pPr>
                                <w:r>
                                  <w:rPr>
                                    <w:b/>
                                    <w:bCs/>
                                  </w:rPr>
                                  <w:t>8/</w:t>
                                </w:r>
                                <w:r w:rsidR="00FD2400">
                                  <w:rPr>
                                    <w:b/>
                                    <w:bCs/>
                                  </w:rPr>
                                  <w:t>1</w:t>
                                </w:r>
                                <w:r>
                                  <w:rPr>
                                    <w:b/>
                                    <w:bCs/>
                                  </w:rPr>
                                  <w:t>/201</w:t>
                                </w:r>
                                <w:r w:rsidR="00322973">
                                  <w:rPr>
                                    <w:b/>
                                    <w:bCs/>
                                  </w:rPr>
                                  <w:t>9</w:t>
                                </w:r>
                              </w:p>
                            </w:sdtContent>
                          </w:sdt>
                        </w:tc>
                        <w:tc>
                          <w:tcPr>
                            <w:tcW w:w="3391" w:type="dxa"/>
                          </w:tcPr>
                          <w:sdt>
                            <w:sdtPr>
                              <w:rPr>
                                <w:color w:val="FFFFFF" w:themeColor="background1"/>
                              </w:rPr>
                              <w:alias w:val="Volume"/>
                              <w:tag w:val="Volume"/>
                              <w:id w:val="324337962"/>
                              <w:showingPlcHdr/>
                              <w:dataBinding w:xpath="/Newsletter/Volume" w:storeItemID="{0392F253-333C-4A53-9243-D24BE37970BC}"/>
                              <w:text/>
                            </w:sdtPr>
                            <w:sdtEndPr/>
                            <w:sdtContent>
                              <w:p w14:paraId="5742A52B" w14:textId="77777777" w:rsidR="00DF3ADF" w:rsidRPr="00322973" w:rsidRDefault="00DC0CB9">
                                <w:pPr>
                                  <w:spacing w:after="0" w:line="240" w:lineRule="auto"/>
                                  <w:jc w:val="center"/>
                                  <w:rPr>
                                    <w:color w:val="FFFFFF" w:themeColor="background1"/>
                                  </w:rPr>
                                </w:pPr>
                                <w:r w:rsidRPr="00322973">
                                  <w:rPr>
                                    <w:color w:val="FFFFFF" w:themeColor="background1"/>
                                  </w:rPr>
                                  <w:t>[Edition 1, Volume 1]</w:t>
                                </w:r>
                              </w:p>
                            </w:sdtContent>
                          </w:sdt>
                        </w:tc>
                      </w:tr>
                    </w:tbl>
                    <w:p w14:paraId="20DD273D" w14:textId="17CBB5BC" w:rsidR="00DF3ADF" w:rsidRDefault="00DF3ADF">
                      <w:pPr>
                        <w:jc w:val="center"/>
                      </w:pPr>
                    </w:p>
                  </w:txbxContent>
                </v:textbox>
                <w10:wrap type="topAndBottom" anchorx="margin" anchory="margin"/>
              </v:rect>
            </w:pict>
          </mc:Fallback>
        </mc:AlternateContent>
      </w:r>
      <w:r>
        <w:rPr>
          <w:noProof/>
          <w:lang w:eastAsia="ja-JP"/>
        </w:rPr>
        <mc:AlternateContent>
          <mc:Choice Requires="wps">
            <w:drawing>
              <wp:anchor distT="0" distB="0" distL="457200" distR="457200" simplePos="0" relativeHeight="251701248" behindDoc="0" locked="0" layoutInCell="1" allowOverlap="1" wp14:anchorId="77844D27" wp14:editId="2990CA07">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5FC87237" w14:textId="49C6F20A" w:rsidR="00DF3ADF" w:rsidRDefault="00A45D8E">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7333ED">
                                  <w:rPr>
                                    <w:rStyle w:val="TitleChar"/>
                                    <w:color w:val="000000" w:themeColor="text1"/>
                                    <w:sz w:val="48"/>
                                  </w:rPr>
                                  <w:t>Dda august newsletter</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77844D27" id="Title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ZYVsKw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14:paraId="5FC87237" w14:textId="49C6F20A" w:rsidR="00DF3ADF" w:rsidRDefault="00A45D8E">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7333ED">
                            <w:rPr>
                              <w:rStyle w:val="TitleChar"/>
                              <w:color w:val="000000" w:themeColor="text1"/>
                              <w:sz w:val="48"/>
                            </w:rPr>
                            <w:t>Dda august newsletter</w:t>
                          </w:r>
                        </w:sdtContent>
                      </w:sdt>
                    </w:p>
                  </w:txbxContent>
                </v:textbox>
                <w10:wrap anchorx="margin" anchory="margin"/>
              </v:rect>
            </w:pict>
          </mc:Fallback>
        </mc:AlternateContent>
      </w:r>
    </w:p>
    <w:p w14:paraId="006AA530" w14:textId="75803DDF" w:rsidR="00DF3ADF" w:rsidRPr="00C26922" w:rsidRDefault="007333ED" w:rsidP="00337951">
      <w:pPr>
        <w:pStyle w:val="Heading1"/>
        <w:spacing w:before="0"/>
        <w:rPr>
          <w:color w:val="auto"/>
        </w:rPr>
      </w:pPr>
      <w:r w:rsidRPr="00C26922">
        <w:rPr>
          <w:color w:val="auto"/>
        </w:rPr>
        <w:t xml:space="preserve">Classes start aug </w:t>
      </w:r>
      <w:r w:rsidR="00322973">
        <w:rPr>
          <w:color w:val="auto"/>
        </w:rPr>
        <w:t>12</w:t>
      </w:r>
      <w:r w:rsidR="00DC0CB9" w:rsidRPr="00C26922">
        <w:rPr>
          <w:color w:val="auto"/>
        </w:rPr>
        <w:t xml:space="preserve"> </w:t>
      </w:r>
    </w:p>
    <w:p w14:paraId="164FD5B1" w14:textId="6090E54A" w:rsidR="00DF3ADF" w:rsidRDefault="00976161">
      <w:pPr>
        <w:pStyle w:val="Subtitle"/>
        <w:sectPr w:rsidR="00DF3ADF">
          <w:type w:val="continuous"/>
          <w:pgSz w:w="12240" w:h="15840"/>
          <w:pgMar w:top="1080" w:right="1080" w:bottom="1080" w:left="1080" w:header="720" w:footer="720" w:gutter="0"/>
          <w:cols w:space="720"/>
          <w:docGrid w:linePitch="360"/>
        </w:sectPr>
      </w:pPr>
      <w:r>
        <w:t>We hope you are ready for</w:t>
      </w:r>
      <w:r w:rsidR="007333ED">
        <w:t xml:space="preserve"> an Amazing Year!</w:t>
      </w:r>
      <w:r w:rsidR="00DC0CB9">
        <w:t xml:space="preserve">  </w:t>
      </w:r>
    </w:p>
    <w:p w14:paraId="242910D9" w14:textId="50CAC72E" w:rsidR="00DF3ADF" w:rsidRDefault="007333ED" w:rsidP="007333ED">
      <w:pPr>
        <w:spacing w:after="0"/>
      </w:pPr>
      <w:r>
        <w:t>It’s Back To School and Back To Dance. The Instruc-</w:t>
      </w:r>
    </w:p>
    <w:p w14:paraId="6375E394" w14:textId="33A46C05" w:rsidR="007333ED" w:rsidRDefault="007333ED" w:rsidP="007333ED">
      <w:pPr>
        <w:spacing w:after="0"/>
      </w:pPr>
      <w:r>
        <w:t>tors at DDA hope that you enjoyed your last days of</w:t>
      </w:r>
    </w:p>
    <w:p w14:paraId="7EEF44BB" w14:textId="62103337" w:rsidR="007333ED" w:rsidRDefault="007333ED" w:rsidP="007333ED">
      <w:pPr>
        <w:spacing w:after="0"/>
      </w:pPr>
      <w:r>
        <w:t>summer and that you are looking forward to your</w:t>
      </w:r>
    </w:p>
    <w:p w14:paraId="2289C27D" w14:textId="511FE7F3" w:rsidR="007333ED" w:rsidRDefault="007333ED" w:rsidP="007333ED">
      <w:pPr>
        <w:spacing w:after="0"/>
      </w:pPr>
      <w:r>
        <w:t xml:space="preserve">first days of classes. Now it’s time to get on up </w:t>
      </w:r>
    </w:p>
    <w:p w14:paraId="50122E24" w14:textId="0C1CB02C" w:rsidR="007333ED" w:rsidRDefault="007333ED" w:rsidP="00976161">
      <w:r>
        <w:t>and dance!</w:t>
      </w:r>
    </w:p>
    <w:p w14:paraId="439F377D" w14:textId="36D934FF" w:rsidR="007333ED" w:rsidRDefault="007333ED" w:rsidP="007333ED">
      <w:pPr>
        <w:spacing w:after="0"/>
      </w:pPr>
      <w:r>
        <w:t>You should already be registered for your desired</w:t>
      </w:r>
    </w:p>
    <w:p w14:paraId="48250D77" w14:textId="13E73367" w:rsidR="007333ED" w:rsidRDefault="007333ED" w:rsidP="007333ED">
      <w:pPr>
        <w:spacing w:after="0"/>
      </w:pPr>
      <w:r>
        <w:t>classes. If you have any questions on class placement</w:t>
      </w:r>
    </w:p>
    <w:p w14:paraId="02158225" w14:textId="53066C7C" w:rsidR="007333ED" w:rsidRDefault="007333ED" w:rsidP="00976161">
      <w:r>
        <w:t>please contact the studio.</w:t>
      </w:r>
    </w:p>
    <w:p w14:paraId="18A3AD80" w14:textId="7EE1D6C0" w:rsidR="007333ED" w:rsidRDefault="007333ED" w:rsidP="007333ED">
      <w:pPr>
        <w:spacing w:after="0"/>
      </w:pPr>
      <w:r w:rsidRPr="00C26922">
        <w:rPr>
          <w:color w:val="00B0F0"/>
        </w:rPr>
        <w:t>NEW THIS YEAR! CELEBRATION WEEKS!</w:t>
      </w:r>
      <w:r w:rsidR="00327196">
        <w:t xml:space="preserve">                     </w:t>
      </w:r>
    </w:p>
    <w:p w14:paraId="28B83C76" w14:textId="4E875525" w:rsidR="007333ED" w:rsidRDefault="007333ED" w:rsidP="007333ED">
      <w:pPr>
        <w:spacing w:after="0"/>
      </w:pPr>
      <w:r>
        <w:t>One week a month will include a theme for all</w:t>
      </w:r>
    </w:p>
    <w:p w14:paraId="5FCF1A19" w14:textId="1D88E070" w:rsidR="001D30CC" w:rsidRDefault="007333ED" w:rsidP="007333ED">
      <w:pPr>
        <w:spacing w:after="0"/>
      </w:pPr>
      <w:r>
        <w:t>Students! First up is…</w:t>
      </w:r>
      <w:r w:rsidR="001D30CC">
        <w:t>Fir</w:t>
      </w:r>
      <w:r>
        <w:t xml:space="preserve">st Week of Dance! </w:t>
      </w:r>
      <w:r w:rsidR="001D30CC">
        <w:t xml:space="preserve">     </w:t>
      </w:r>
    </w:p>
    <w:p w14:paraId="7F356583" w14:textId="33A641B2" w:rsidR="00327196" w:rsidRDefault="001D30CC" w:rsidP="001D30CC">
      <w:pPr>
        <w:spacing w:after="0"/>
      </w:pPr>
      <w:r>
        <w:t>Use our DDA picture frame photo prop to capture your</w:t>
      </w:r>
      <w:r w:rsidR="00327196">
        <w:t xml:space="preserve"> </w:t>
      </w:r>
      <w:r>
        <w:t>Child’s first week of dance classes! Then check into</w:t>
      </w:r>
      <w:r w:rsidR="00327196">
        <w:t xml:space="preserve"> </w:t>
      </w:r>
      <w:r>
        <w:t>our</w:t>
      </w:r>
      <w:r w:rsidR="00327196">
        <w:t xml:space="preserve"> </w:t>
      </w:r>
    </w:p>
    <w:p w14:paraId="70918F6E" w14:textId="73BE9B50" w:rsidR="00976161" w:rsidRDefault="001D30CC" w:rsidP="001D30CC">
      <w:pPr>
        <w:spacing w:after="0"/>
      </w:pPr>
      <w:r>
        <w:t xml:space="preserve">Dance </w:t>
      </w:r>
      <w:r w:rsidR="007333ED">
        <w:t>Development Academy Facebook Page or tag us on Instagra</w:t>
      </w:r>
      <w:r w:rsidR="00322973">
        <w:t>m</w:t>
      </w:r>
      <w:r w:rsidR="007333ED">
        <w:t>!</w:t>
      </w:r>
    </w:p>
    <w:p w14:paraId="48D2B641" w14:textId="77777777" w:rsidR="00322973" w:rsidRDefault="00C26922" w:rsidP="007333ED">
      <w:pPr>
        <w:spacing w:after="0"/>
      </w:pPr>
      <w:r>
        <w:rPr>
          <w:noProof/>
          <w:lang w:eastAsia="ja-JP"/>
        </w:rPr>
        <mc:AlternateContent>
          <mc:Choice Requires="wps">
            <w:drawing>
              <wp:anchor distT="0" distB="0" distL="91440" distR="91440" simplePos="0" relativeHeight="251706368" behindDoc="0" locked="0" layoutInCell="1" allowOverlap="1" wp14:anchorId="7F253554" wp14:editId="341FDC63">
                <wp:simplePos x="0" y="0"/>
                <wp:positionH relativeFrom="margin">
                  <wp:align>right</wp:align>
                </wp:positionH>
                <wp:positionV relativeFrom="margin">
                  <wp:align>bottom</wp:align>
                </wp:positionV>
                <wp:extent cx="6858000" cy="171704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717040"/>
                        </a:xfrm>
                        <a:prstGeom prst="rect">
                          <a:avLst/>
                        </a:prstGeom>
                        <a:blipFill dpi="0" rotWithShape="1">
                          <a:blip r:embed="rId8">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0BEBAE0F" w14:textId="16608479" w:rsidR="00DF3ADF" w:rsidRPr="0060108A" w:rsidRDefault="00C53049">
                            <w:pPr>
                              <w:pStyle w:val="Heading1"/>
                              <w:spacing w:before="0"/>
                              <w:rPr>
                                <w:b/>
                                <w:color w:val="92D050"/>
                              </w:rPr>
                            </w:pPr>
                            <w:r w:rsidRPr="0060108A">
                              <w:rPr>
                                <w:b/>
                                <w:color w:val="92D050"/>
                              </w:rPr>
                              <w:t>Facebook</w:t>
                            </w:r>
                          </w:p>
                          <w:p w14:paraId="6B8119F0" w14:textId="4575FE9D" w:rsidR="00DF3ADF" w:rsidRPr="0060108A" w:rsidRDefault="00C53049" w:rsidP="001D30CC">
                            <w:pPr>
                              <w:spacing w:after="0"/>
                              <w:jc w:val="center"/>
                              <w:rPr>
                                <w:color w:val="92D050"/>
                                <w:sz w:val="24"/>
                                <w:szCs w:val="24"/>
                              </w:rPr>
                            </w:pPr>
                            <w:r>
                              <w:rPr>
                                <w:color w:val="FFFFFF" w:themeColor="background1"/>
                                <w:sz w:val="24"/>
                                <w:szCs w:val="24"/>
                              </w:rPr>
                              <w:t>Visit our Facebook fan page for important information to complement our mont</w:t>
                            </w:r>
                            <w:r w:rsidR="001D30CC">
                              <w:rPr>
                                <w:color w:val="FFFFFF" w:themeColor="background1"/>
                                <w:sz w:val="24"/>
                                <w:szCs w:val="24"/>
                              </w:rPr>
                              <w:t>h</w:t>
                            </w:r>
                            <w:r>
                              <w:rPr>
                                <w:color w:val="FFFFFF" w:themeColor="background1"/>
                                <w:sz w:val="24"/>
                                <w:szCs w:val="24"/>
                              </w:rPr>
                              <w:t>ly newsletter</w:t>
                            </w:r>
                            <w:r w:rsidR="001D30CC">
                              <w:rPr>
                                <w:color w:val="FFFFFF" w:themeColor="background1"/>
                                <w:sz w:val="24"/>
                                <w:szCs w:val="24"/>
                              </w:rPr>
                              <w:t>s! Check ou</w:t>
                            </w:r>
                            <w:r w:rsidR="006B02E4">
                              <w:rPr>
                                <w:color w:val="FFFFFF" w:themeColor="background1"/>
                                <w:sz w:val="24"/>
                                <w:szCs w:val="24"/>
                              </w:rPr>
                              <w:t>t</w:t>
                            </w:r>
                            <w:r w:rsidR="001D30CC">
                              <w:rPr>
                                <w:color w:val="FFFFFF" w:themeColor="background1"/>
                                <w:sz w:val="24"/>
                                <w:szCs w:val="24"/>
                              </w:rPr>
                              <w:t xml:space="preserve"> our dancers in action and fun contest, too! It may be </w:t>
                            </w:r>
                            <w:r w:rsidR="001D30CC" w:rsidRPr="0060108A">
                              <w:rPr>
                                <w:color w:val="FFFFFF" w:themeColor="background1"/>
                                <w:sz w:val="24"/>
                                <w:szCs w:val="24"/>
                              </w:rPr>
                              <w:t>found at:</w:t>
                            </w:r>
                          </w:p>
                          <w:p w14:paraId="268C9B98" w14:textId="2A3B4F72" w:rsidR="00337951" w:rsidRPr="0060108A" w:rsidRDefault="00A45D8E" w:rsidP="001D30CC">
                            <w:pPr>
                              <w:spacing w:after="0"/>
                              <w:jc w:val="center"/>
                              <w:rPr>
                                <w:b/>
                                <w:color w:val="92D050"/>
                                <w:sz w:val="32"/>
                                <w:szCs w:val="32"/>
                              </w:rPr>
                            </w:pPr>
                            <w:hyperlink r:id="rId10" w:history="1">
                              <w:r w:rsidR="00337951" w:rsidRPr="0060108A">
                                <w:rPr>
                                  <w:rStyle w:val="Hyperlink"/>
                                  <w:b/>
                                  <w:color w:val="92D050"/>
                                  <w:sz w:val="32"/>
                                  <w:szCs w:val="32"/>
                                </w:rPr>
                                <w:t>www.facebook.com/DanceDevelopmentAcademy</w:t>
                              </w:r>
                            </w:hyperlink>
                          </w:p>
                          <w:p w14:paraId="4FD28100" w14:textId="34F3BCA3" w:rsidR="00337951" w:rsidRDefault="00337951" w:rsidP="001D30CC">
                            <w:pPr>
                              <w:spacing w:after="0"/>
                              <w:jc w:val="center"/>
                              <w:rPr>
                                <w:color w:val="FFFFFF" w:themeColor="background1"/>
                                <w:sz w:val="24"/>
                                <w:szCs w:val="24"/>
                              </w:rPr>
                            </w:pPr>
                            <w:r>
                              <w:rPr>
                                <w:color w:val="FFFFFF" w:themeColor="background1"/>
                                <w:sz w:val="24"/>
                                <w:szCs w:val="24"/>
                              </w:rPr>
                              <w:t xml:space="preserve">Follow us on </w:t>
                            </w:r>
                            <w:r w:rsidRPr="0060108A">
                              <w:rPr>
                                <w:b/>
                                <w:color w:val="92D050"/>
                                <w:sz w:val="24"/>
                                <w:szCs w:val="24"/>
                              </w:rPr>
                              <w:t>Instagram!</w:t>
                            </w:r>
                            <w:r w:rsidRPr="00327196">
                              <w:rPr>
                                <w:color w:val="00B0F0"/>
                                <w:sz w:val="24"/>
                                <w:szCs w:val="24"/>
                              </w:rPr>
                              <w:t xml:space="preserve"> </w:t>
                            </w:r>
                            <w:r>
                              <w:rPr>
                                <w:color w:val="FFFFFF" w:themeColor="background1"/>
                                <w:sz w:val="24"/>
                                <w:szCs w:val="24"/>
                              </w:rPr>
                              <w:t>See what our recreational dancers are up to throughout the season, enjoy what our competitive dancers achieve this year, and participate in our contest for prizes!</w:t>
                            </w:r>
                          </w:p>
                          <w:p w14:paraId="059897B4" w14:textId="3AB5577A" w:rsidR="00337951" w:rsidRPr="0060108A" w:rsidRDefault="00337951" w:rsidP="001D30CC">
                            <w:pPr>
                              <w:spacing w:after="0"/>
                              <w:jc w:val="center"/>
                              <w:rPr>
                                <w:b/>
                                <w:color w:val="92D050"/>
                                <w:sz w:val="32"/>
                                <w:szCs w:val="32"/>
                              </w:rPr>
                            </w:pPr>
                            <w:r w:rsidRPr="0060108A">
                              <w:rPr>
                                <w:b/>
                                <w:color w:val="92D050"/>
                                <w:sz w:val="32"/>
                                <w:szCs w:val="32"/>
                              </w:rPr>
                              <w:t>Follow us @dancedevelopmentacademy</w:t>
                            </w:r>
                          </w:p>
                          <w:p w14:paraId="61D26D9A" w14:textId="77777777" w:rsidR="001D30CC" w:rsidRPr="0060108A" w:rsidRDefault="001D30CC" w:rsidP="001D30CC">
                            <w:pPr>
                              <w:spacing w:after="0"/>
                              <w:jc w:val="center"/>
                              <w:rPr>
                                <w:b/>
                                <w:color w:val="FFFFFF" w:themeColor="background1"/>
                                <w:sz w:val="32"/>
                                <w:szCs w:val="3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14000</wp14:pctHeight>
                </wp14:sizeRelV>
              </wp:anchor>
            </w:drawing>
          </mc:Choice>
          <mc:Fallback>
            <w:pict>
              <v:rect w14:anchorId="7F253554" id="Rectangle 6" o:spid="_x0000_s1028" style="position:absolute;left:0;text-align:left;margin-left:488.8pt;margin-top:0;width:540pt;height:135.2pt;z-index:251706368;visibility:visible;mso-wrap-style:square;mso-width-percent:1000;mso-height-percent:140;mso-wrap-distance-left:7.2pt;mso-wrap-distance-top:0;mso-wrap-distance-right:7.2pt;mso-wrap-distance-bottom:0;mso-position-horizontal:right;mso-position-horizontal-relative:margin;mso-position-vertical:bottom;mso-position-vertical-relative:margin;mso-width-percent:1000;mso-height-percent:14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" stroked="f" strokeweight="4pt">
                <v:fill r:id="rId9" o:title="" recolor="t" rotate="t" type="tile"/>
                <v:stroke linestyle="thinThick"/>
                <v:imagedata recolortarget="#4f4f53 [3058]"/>
                <v:textbox style="mso-fit-shape-to-text:t" inset="14.4pt,14.4pt,14.4pt,14.4pt">
                  <w:txbxContent>
                    <w:p w14:paraId="0BEBAE0F" w14:textId="16608479" w:rsidR="00DF3ADF" w:rsidRPr="0060108A" w:rsidRDefault="00C53049">
                      <w:pPr>
                        <w:pStyle w:val="Heading1"/>
                        <w:spacing w:before="0"/>
                        <w:rPr>
                          <w:b/>
                          <w:color w:val="92D050"/>
                        </w:rPr>
                      </w:pPr>
                      <w:r w:rsidRPr="0060108A">
                        <w:rPr>
                          <w:b/>
                          <w:color w:val="92D050"/>
                        </w:rPr>
                        <w:t>Facebook</w:t>
                      </w:r>
                    </w:p>
                    <w:p w14:paraId="6B8119F0" w14:textId="4575FE9D" w:rsidR="00DF3ADF" w:rsidRPr="0060108A" w:rsidRDefault="00C53049" w:rsidP="001D30CC">
                      <w:pPr>
                        <w:spacing w:after="0"/>
                        <w:jc w:val="center"/>
                        <w:rPr>
                          <w:color w:val="92D050"/>
                          <w:sz w:val="24"/>
                          <w:szCs w:val="24"/>
                        </w:rPr>
                      </w:pPr>
                      <w:r>
                        <w:rPr>
                          <w:color w:val="FFFFFF" w:themeColor="background1"/>
                          <w:sz w:val="24"/>
                          <w:szCs w:val="24"/>
                        </w:rPr>
                        <w:t>Visit our Facebook fan page for important information to complement our mont</w:t>
                      </w:r>
                      <w:r w:rsidR="001D30CC">
                        <w:rPr>
                          <w:color w:val="FFFFFF" w:themeColor="background1"/>
                          <w:sz w:val="24"/>
                          <w:szCs w:val="24"/>
                        </w:rPr>
                        <w:t>h</w:t>
                      </w:r>
                      <w:r>
                        <w:rPr>
                          <w:color w:val="FFFFFF" w:themeColor="background1"/>
                          <w:sz w:val="24"/>
                          <w:szCs w:val="24"/>
                        </w:rPr>
                        <w:t>ly newsletter</w:t>
                      </w:r>
                      <w:r w:rsidR="001D30CC">
                        <w:rPr>
                          <w:color w:val="FFFFFF" w:themeColor="background1"/>
                          <w:sz w:val="24"/>
                          <w:szCs w:val="24"/>
                        </w:rPr>
                        <w:t>s! Check ou</w:t>
                      </w:r>
                      <w:r w:rsidR="006B02E4">
                        <w:rPr>
                          <w:color w:val="FFFFFF" w:themeColor="background1"/>
                          <w:sz w:val="24"/>
                          <w:szCs w:val="24"/>
                        </w:rPr>
                        <w:t>t</w:t>
                      </w:r>
                      <w:r w:rsidR="001D30CC">
                        <w:rPr>
                          <w:color w:val="FFFFFF" w:themeColor="background1"/>
                          <w:sz w:val="24"/>
                          <w:szCs w:val="24"/>
                        </w:rPr>
                        <w:t xml:space="preserve"> our dancers in action and fun contest, too! It may be </w:t>
                      </w:r>
                      <w:r w:rsidR="001D30CC" w:rsidRPr="0060108A">
                        <w:rPr>
                          <w:color w:val="FFFFFF" w:themeColor="background1"/>
                          <w:sz w:val="24"/>
                          <w:szCs w:val="24"/>
                        </w:rPr>
                        <w:t>found at:</w:t>
                      </w:r>
                    </w:p>
                    <w:p w14:paraId="268C9B98" w14:textId="2A3B4F72" w:rsidR="00337951" w:rsidRPr="0060108A" w:rsidRDefault="00A45D8E" w:rsidP="001D30CC">
                      <w:pPr>
                        <w:spacing w:after="0"/>
                        <w:jc w:val="center"/>
                        <w:rPr>
                          <w:b/>
                          <w:color w:val="92D050"/>
                          <w:sz w:val="32"/>
                          <w:szCs w:val="32"/>
                        </w:rPr>
                      </w:pPr>
                      <w:hyperlink r:id="rId11" w:history="1">
                        <w:r w:rsidR="00337951" w:rsidRPr="0060108A">
                          <w:rPr>
                            <w:rStyle w:val="Hyperlink"/>
                            <w:b/>
                            <w:color w:val="92D050"/>
                            <w:sz w:val="32"/>
                            <w:szCs w:val="32"/>
                          </w:rPr>
                          <w:t>www.facebook.com/DanceDevelopmentAcademy</w:t>
                        </w:r>
                      </w:hyperlink>
                    </w:p>
                    <w:p w14:paraId="4FD28100" w14:textId="34F3BCA3" w:rsidR="00337951" w:rsidRDefault="00337951" w:rsidP="001D30CC">
                      <w:pPr>
                        <w:spacing w:after="0"/>
                        <w:jc w:val="center"/>
                        <w:rPr>
                          <w:color w:val="FFFFFF" w:themeColor="background1"/>
                          <w:sz w:val="24"/>
                          <w:szCs w:val="24"/>
                        </w:rPr>
                      </w:pPr>
                      <w:r>
                        <w:rPr>
                          <w:color w:val="FFFFFF" w:themeColor="background1"/>
                          <w:sz w:val="24"/>
                          <w:szCs w:val="24"/>
                        </w:rPr>
                        <w:t xml:space="preserve">Follow us on </w:t>
                      </w:r>
                      <w:r w:rsidRPr="0060108A">
                        <w:rPr>
                          <w:b/>
                          <w:color w:val="92D050"/>
                          <w:sz w:val="24"/>
                          <w:szCs w:val="24"/>
                        </w:rPr>
                        <w:t>Instagram!</w:t>
                      </w:r>
                      <w:r w:rsidRPr="00327196">
                        <w:rPr>
                          <w:color w:val="00B0F0"/>
                          <w:sz w:val="24"/>
                          <w:szCs w:val="24"/>
                        </w:rPr>
                        <w:t xml:space="preserve"> </w:t>
                      </w:r>
                      <w:r>
                        <w:rPr>
                          <w:color w:val="FFFFFF" w:themeColor="background1"/>
                          <w:sz w:val="24"/>
                          <w:szCs w:val="24"/>
                        </w:rPr>
                        <w:t>See what our recreational dancers are up to throughout the season, enjoy what our competitive dancers achieve this year, and participate in our contest for prizes!</w:t>
                      </w:r>
                    </w:p>
                    <w:p w14:paraId="059897B4" w14:textId="3AB5577A" w:rsidR="00337951" w:rsidRPr="0060108A" w:rsidRDefault="00337951" w:rsidP="001D30CC">
                      <w:pPr>
                        <w:spacing w:after="0"/>
                        <w:jc w:val="center"/>
                        <w:rPr>
                          <w:b/>
                          <w:color w:val="92D050"/>
                          <w:sz w:val="32"/>
                          <w:szCs w:val="32"/>
                        </w:rPr>
                      </w:pPr>
                      <w:r w:rsidRPr="0060108A">
                        <w:rPr>
                          <w:b/>
                          <w:color w:val="92D050"/>
                          <w:sz w:val="32"/>
                          <w:szCs w:val="32"/>
                        </w:rPr>
                        <w:t>Follow us @dancedevelopmentacademy</w:t>
                      </w:r>
                    </w:p>
                    <w:p w14:paraId="61D26D9A" w14:textId="77777777" w:rsidR="001D30CC" w:rsidRPr="0060108A" w:rsidRDefault="001D30CC" w:rsidP="001D30CC">
                      <w:pPr>
                        <w:spacing w:after="0"/>
                        <w:jc w:val="center"/>
                        <w:rPr>
                          <w:b/>
                          <w:color w:val="FFFFFF" w:themeColor="background1"/>
                          <w:sz w:val="32"/>
                          <w:szCs w:val="32"/>
                        </w:rPr>
                      </w:pPr>
                    </w:p>
                  </w:txbxContent>
                </v:textbox>
                <w10:wrap type="square" anchorx="margin" anchory="margin"/>
              </v:rect>
            </w:pict>
          </mc:Fallback>
        </mc:AlternateContent>
      </w:r>
      <w:r w:rsidR="00976161" w:rsidRPr="00C26922">
        <w:rPr>
          <w:color w:val="00B0F0"/>
        </w:rPr>
        <w:t>AGAIN THIS YEAR</w:t>
      </w:r>
      <w:r w:rsidR="00976161">
        <w:t>! The studio is offering automatic payment for tuition via credit/debt card</w:t>
      </w:r>
      <w:r w:rsidR="00322973">
        <w:t xml:space="preserve"> with a 3.5% fee.</w:t>
      </w:r>
      <w:r w:rsidR="00976161">
        <w:t xml:space="preserve"> </w:t>
      </w:r>
    </w:p>
    <w:p w14:paraId="1DBF1A30" w14:textId="786B5617" w:rsidR="00322973" w:rsidRDefault="00322973" w:rsidP="007333ED">
      <w:pPr>
        <w:spacing w:after="0"/>
      </w:pPr>
      <w:r w:rsidRPr="00322973">
        <w:rPr>
          <w:color w:val="00B0F0"/>
        </w:rPr>
        <w:t>New</w:t>
      </w:r>
      <w:r>
        <w:t xml:space="preserve"> </w:t>
      </w:r>
      <w:r w:rsidRPr="00322973">
        <w:rPr>
          <w:color w:val="00B0F0"/>
        </w:rPr>
        <w:t>This Year</w:t>
      </w:r>
      <w:r>
        <w:rPr>
          <w:color w:val="00B0F0"/>
        </w:rPr>
        <w:t xml:space="preserve">: </w:t>
      </w:r>
      <w:r w:rsidR="00976161">
        <w:t>We</w:t>
      </w:r>
      <w:r>
        <w:t xml:space="preserve"> will</w:t>
      </w:r>
      <w:r w:rsidR="00976161">
        <w:t xml:space="preserve"> accept</w:t>
      </w:r>
      <w:r>
        <w:t xml:space="preserve"> Automatic Checking withdraws with no additional fees.</w:t>
      </w:r>
    </w:p>
    <w:p w14:paraId="4C62FB1A" w14:textId="248165E8" w:rsidR="00976161" w:rsidRDefault="00322973" w:rsidP="00CE17AD">
      <w:pPr>
        <w:spacing w:after="0"/>
      </w:pPr>
      <w:r>
        <w:t>If you do not want to enroll in auto pay then p</w:t>
      </w:r>
      <w:r w:rsidR="00976161">
        <w:t>lease deposit check or cash payments in our</w:t>
      </w:r>
      <w:r>
        <w:t xml:space="preserve"> </w:t>
      </w:r>
      <w:r w:rsidR="00976161" w:rsidRPr="00322973">
        <w:rPr>
          <w:color w:val="00B0F0"/>
        </w:rPr>
        <w:t xml:space="preserve">TUITION DEPOSIT BOX </w:t>
      </w:r>
      <w:r w:rsidR="00976161">
        <w:t xml:space="preserve">located on our lobby wall. If paying by cash, please us an envelope and </w:t>
      </w:r>
      <w:r w:rsidR="00337951">
        <w:t>p</w:t>
      </w:r>
      <w:r w:rsidR="00976161">
        <w:t>lace your child’s name on the envelop. Tuition is due the first week of every week</w:t>
      </w:r>
      <w:r>
        <w:t>, if paid after the first week a $10 late fee will be charged.</w:t>
      </w:r>
    </w:p>
    <w:p w14:paraId="3477B99C" w14:textId="77777777" w:rsidR="00CE17AD" w:rsidRDefault="00CE17AD" w:rsidP="00CE17AD">
      <w:pPr>
        <w:spacing w:after="0"/>
      </w:pPr>
    </w:p>
    <w:p w14:paraId="2DF3C419" w14:textId="77777777" w:rsidR="00CE17AD" w:rsidRDefault="00CE17AD" w:rsidP="00CE17AD">
      <w:pPr>
        <w:spacing w:after="0"/>
      </w:pPr>
    </w:p>
    <w:p w14:paraId="639275B1" w14:textId="4EBD8F98" w:rsidR="006B02E4" w:rsidRDefault="00327196">
      <w:pPr>
        <w:rPr>
          <w:color w:val="00B0F0"/>
        </w:rPr>
      </w:pPr>
      <w:r w:rsidRPr="00327196">
        <w:rPr>
          <w:color w:val="00B0F0"/>
        </w:rPr>
        <w:t>ON BEHALF OF OUR INSTRUCTORS, WE ARE EXCITED TO SEE OUR RETURNING STUDENTS AND WE WELCOME THOSE DANCERS NEW TO OUR STUDIO. WELCOME TO OUR DDA FAMILY!</w:t>
      </w:r>
    </w:p>
    <w:p w14:paraId="75E7577B" w14:textId="77777777" w:rsidR="00A62CA2" w:rsidRDefault="00A62CA2">
      <w:pPr>
        <w:rPr>
          <w:color w:val="00B0F0"/>
        </w:rPr>
      </w:pPr>
    </w:p>
    <w:p w14:paraId="0D62831F" w14:textId="29FCB4F2" w:rsidR="00DF3ADF" w:rsidRDefault="00DF3ADF" w:rsidP="006B02E4">
      <w:pPr>
        <w:spacing w:after="0"/>
      </w:pPr>
    </w:p>
    <w:p w14:paraId="174CF270" w14:textId="77777777" w:rsidR="00DF3ADF" w:rsidRDefault="00DF3ADF">
      <w:pPr>
        <w:sectPr w:rsidR="00DF3ADF">
          <w:type w:val="continuous"/>
          <w:pgSz w:w="12240" w:h="15840"/>
          <w:pgMar w:top="1080" w:right="1080" w:bottom="1080" w:left="1080" w:header="720" w:footer="720" w:gutter="0"/>
          <w:cols w:num="2" w:space="432"/>
          <w:docGrid w:linePitch="360"/>
        </w:sectPr>
      </w:pPr>
    </w:p>
    <w:p w14:paraId="52360FB6" w14:textId="77777777" w:rsidR="00322973" w:rsidRDefault="00322973">
      <w:pPr>
        <w:rPr>
          <w:b/>
        </w:rPr>
      </w:pPr>
    </w:p>
    <w:p w14:paraId="7DFD72AC" w14:textId="56A6A5DE" w:rsidR="00DF3ADF" w:rsidRDefault="006B02E4">
      <w:pPr>
        <w:rPr>
          <w:b/>
        </w:rPr>
      </w:pPr>
      <w:proofErr w:type="gramStart"/>
      <w:r w:rsidRPr="006B02E4">
        <w:rPr>
          <w:b/>
        </w:rPr>
        <w:lastRenderedPageBreak/>
        <w:t>DID</w:t>
      </w:r>
      <w:r>
        <w:rPr>
          <w:b/>
        </w:rPr>
        <w:t xml:space="preserve"> </w:t>
      </w:r>
      <w:r w:rsidRPr="006B02E4">
        <w:rPr>
          <w:b/>
        </w:rPr>
        <w:t xml:space="preserve"> YOU</w:t>
      </w:r>
      <w:proofErr w:type="gramEnd"/>
      <w:r>
        <w:rPr>
          <w:b/>
        </w:rPr>
        <w:t xml:space="preserve"> </w:t>
      </w:r>
      <w:r w:rsidRPr="006B02E4">
        <w:rPr>
          <w:b/>
        </w:rPr>
        <w:t xml:space="preserve"> KNOW?</w:t>
      </w:r>
    </w:p>
    <w:p w14:paraId="2D050020" w14:textId="4EC18350" w:rsidR="006B02E4" w:rsidRDefault="006B02E4" w:rsidP="006B02E4">
      <w:pPr>
        <w:pStyle w:val="ListParagraph"/>
        <w:numPr>
          <w:ilvl w:val="0"/>
          <w:numId w:val="1"/>
        </w:numPr>
      </w:pPr>
      <w:r w:rsidRPr="006B02E4">
        <w:t>There</w:t>
      </w:r>
      <w:r>
        <w:t xml:space="preserve"> is a lost and found box at the studio?</w:t>
      </w:r>
    </w:p>
    <w:p w14:paraId="70D76296" w14:textId="6C74DB8B" w:rsidR="006B02E4" w:rsidRDefault="006B02E4" w:rsidP="006B02E4">
      <w:pPr>
        <w:pStyle w:val="ListParagraph"/>
        <w:ind w:left="1080" w:firstLine="0"/>
      </w:pPr>
      <w:r>
        <w:t xml:space="preserve">Check the lost and found regularly as we donate unclaimed items to charity. Make sure to label your child’s items </w:t>
      </w:r>
    </w:p>
    <w:p w14:paraId="5A1754F0" w14:textId="4B1B5C97" w:rsidR="006B02E4" w:rsidRDefault="006B02E4" w:rsidP="006B02E4">
      <w:pPr>
        <w:pStyle w:val="ListParagraph"/>
        <w:ind w:left="1080" w:firstLine="0"/>
      </w:pPr>
      <w:r>
        <w:t>so they do not end up in the lost and found.</w:t>
      </w:r>
    </w:p>
    <w:p w14:paraId="73BBEAE3" w14:textId="28D3C91D" w:rsidR="006B02E4" w:rsidRDefault="006B02E4" w:rsidP="006B02E4">
      <w:pPr>
        <w:pStyle w:val="ListParagraph"/>
        <w:numPr>
          <w:ilvl w:val="0"/>
          <w:numId w:val="1"/>
        </w:numPr>
      </w:pPr>
      <w:r>
        <w:t>There are coloring books, crayons, games available?</w:t>
      </w:r>
    </w:p>
    <w:p w14:paraId="5FD71C79" w14:textId="0D59C9AE" w:rsidR="006B02E4" w:rsidRDefault="006B02E4" w:rsidP="006B02E4">
      <w:pPr>
        <w:pStyle w:val="ListParagraph"/>
        <w:ind w:left="1080" w:firstLine="0"/>
      </w:pPr>
      <w:r>
        <w:t>Ask the front desk if these items are needed for your student or their siblings.</w:t>
      </w:r>
    </w:p>
    <w:p w14:paraId="489ADD85" w14:textId="18116282" w:rsidR="006B02E4" w:rsidRDefault="006B02E4" w:rsidP="006B02E4">
      <w:pPr>
        <w:pStyle w:val="ListParagraph"/>
        <w:numPr>
          <w:ilvl w:val="0"/>
          <w:numId w:val="1"/>
        </w:numPr>
      </w:pPr>
      <w:r>
        <w:t>There is an information board located in the entryway of the studio?</w:t>
      </w:r>
    </w:p>
    <w:p w14:paraId="6DFCC900" w14:textId="7D75CDEF" w:rsidR="006B02E4" w:rsidRDefault="006B02E4" w:rsidP="006B02E4">
      <w:pPr>
        <w:pStyle w:val="ListParagraph"/>
        <w:ind w:left="1080" w:firstLine="0"/>
      </w:pPr>
      <w:r>
        <w:t>Feel free to hang a business card or use to advertise used dance items for sale. Monthly newsletters and other important</w:t>
      </w:r>
      <w:r w:rsidR="00322973">
        <w:t>.</w:t>
      </w:r>
    </w:p>
    <w:p w14:paraId="4283192A" w14:textId="220C263E" w:rsidR="000C762E" w:rsidRDefault="000C762E" w:rsidP="000C762E">
      <w:pPr>
        <w:pStyle w:val="ListParagraph"/>
        <w:numPr>
          <w:ilvl w:val="0"/>
          <w:numId w:val="1"/>
        </w:numPr>
      </w:pPr>
      <w:r>
        <w:t>DDA host birthday parties?</w:t>
      </w:r>
    </w:p>
    <w:p w14:paraId="165C01C9" w14:textId="7ACCD94B" w:rsidR="000C762E" w:rsidRDefault="000C762E" w:rsidP="00322973">
      <w:pPr>
        <w:pStyle w:val="ListParagraph"/>
        <w:ind w:left="1080" w:firstLine="0"/>
      </w:pPr>
      <w:r>
        <w:t>All birthday parties include a dance class, games &amp; goodies for the birthday girl or boy and guest. Time slots are available on Saturdays. Contact the studio for more informatio</w:t>
      </w:r>
      <w:r w:rsidR="00322973">
        <w:t>n.</w:t>
      </w:r>
    </w:p>
    <w:p w14:paraId="160CE2AF" w14:textId="280C0846" w:rsidR="000C762E" w:rsidRDefault="000C762E" w:rsidP="001D5C42">
      <w:pPr>
        <w:spacing w:after="0"/>
      </w:pPr>
    </w:p>
    <w:p w14:paraId="70A63AEC" w14:textId="5DB16561" w:rsidR="000C762E" w:rsidRDefault="000C762E" w:rsidP="000C762E">
      <w:pPr>
        <w:rPr>
          <w:b/>
        </w:rPr>
      </w:pPr>
      <w:r w:rsidRPr="000C762E">
        <w:rPr>
          <w:b/>
        </w:rPr>
        <w:t>IMPORTANT  DATES:  MARK  YOUR  CALENDARS!</w:t>
      </w:r>
    </w:p>
    <w:p w14:paraId="798B3245" w14:textId="3A6AF7A1" w:rsidR="000C762E" w:rsidRDefault="00AD5566" w:rsidP="000C762E">
      <w:pPr>
        <w:rPr>
          <w:b/>
        </w:rPr>
      </w:pPr>
      <w:r>
        <w:rPr>
          <w:b/>
        </w:rPr>
        <w:t xml:space="preserve"> </w:t>
      </w:r>
      <w:r>
        <w:rPr>
          <w:b/>
        </w:rPr>
        <w:tab/>
        <w:t xml:space="preserve">August </w:t>
      </w:r>
      <w:r w:rsidR="00322973">
        <w:rPr>
          <w:b/>
        </w:rPr>
        <w:t>12</w:t>
      </w:r>
      <w:r>
        <w:rPr>
          <w:b/>
        </w:rPr>
        <w:t>: F</w:t>
      </w:r>
      <w:r w:rsidR="00337C0D">
        <w:rPr>
          <w:b/>
        </w:rPr>
        <w:t>ALL DANCE BEGINS</w:t>
      </w:r>
    </w:p>
    <w:p w14:paraId="02209E9A" w14:textId="01DF0630" w:rsidR="00337C0D" w:rsidRDefault="00337C0D" w:rsidP="00944F63">
      <w:pPr>
        <w:ind w:left="720"/>
      </w:pPr>
      <w:r>
        <w:rPr>
          <w:b/>
        </w:rPr>
        <w:t xml:space="preserve">August </w:t>
      </w:r>
      <w:r w:rsidR="00322973">
        <w:rPr>
          <w:b/>
        </w:rPr>
        <w:t>12</w:t>
      </w:r>
      <w:r>
        <w:rPr>
          <w:b/>
        </w:rPr>
        <w:t xml:space="preserve"> – 1</w:t>
      </w:r>
      <w:r w:rsidR="00322973">
        <w:rPr>
          <w:b/>
        </w:rPr>
        <w:t>6</w:t>
      </w:r>
      <w:r>
        <w:rPr>
          <w:b/>
        </w:rPr>
        <w:t xml:space="preserve">: FIRST WEEK OF DANCE: </w:t>
      </w:r>
      <w:r w:rsidRPr="00337C0D">
        <w:t>Get your photo with our “First Week of Dance” frame and tag us</w:t>
      </w:r>
      <w:r>
        <w:t xml:space="preserve"> </w:t>
      </w:r>
      <w:r w:rsidRPr="00337C0D">
        <w:t>on Facebook or Instagram</w:t>
      </w:r>
      <w:r w:rsidR="00322973">
        <w:t>.</w:t>
      </w:r>
    </w:p>
    <w:p w14:paraId="63FD08CC" w14:textId="74A2DFE3" w:rsidR="00944F63" w:rsidRDefault="00944F63" w:rsidP="00944F63">
      <w:pPr>
        <w:ind w:left="720"/>
      </w:pPr>
      <w:r>
        <w:rPr>
          <w:b/>
        </w:rPr>
        <w:t xml:space="preserve">August 12 </w:t>
      </w:r>
      <w:r w:rsidRPr="00944F63">
        <w:rPr>
          <w:b/>
        </w:rPr>
        <w:t>– Sept. 1: Yankee Candle Fundraiser for Company Dancers</w:t>
      </w:r>
    </w:p>
    <w:p w14:paraId="0510EA4C" w14:textId="06CCF2B1" w:rsidR="00337C0D" w:rsidRPr="00337C0D" w:rsidRDefault="00337C0D" w:rsidP="00337C0D">
      <w:r>
        <w:tab/>
      </w:r>
      <w:r w:rsidRPr="00337C0D">
        <w:rPr>
          <w:b/>
        </w:rPr>
        <w:t xml:space="preserve">September </w:t>
      </w:r>
      <w:r w:rsidR="00944F63">
        <w:rPr>
          <w:b/>
        </w:rPr>
        <w:t>2</w:t>
      </w:r>
      <w:r w:rsidRPr="00337C0D">
        <w:rPr>
          <w:b/>
        </w:rPr>
        <w:t>: L</w:t>
      </w:r>
      <w:r>
        <w:rPr>
          <w:b/>
        </w:rPr>
        <w:t>ABOR DAY</w:t>
      </w:r>
      <w:r>
        <w:t>- No Classes</w:t>
      </w:r>
    </w:p>
    <w:p w14:paraId="4DEDCD58" w14:textId="7241E6A7" w:rsidR="00337C0D" w:rsidRDefault="00337C0D" w:rsidP="000C762E">
      <w:r>
        <w:rPr>
          <w:b/>
        </w:rPr>
        <w:t xml:space="preserve">            </w:t>
      </w:r>
      <w:r>
        <w:rPr>
          <w:b/>
        </w:rPr>
        <w:tab/>
        <w:t>September 2</w:t>
      </w:r>
      <w:r w:rsidR="00944F63">
        <w:rPr>
          <w:b/>
        </w:rPr>
        <w:t>3</w:t>
      </w:r>
      <w:r>
        <w:rPr>
          <w:b/>
        </w:rPr>
        <w:t>– 2</w:t>
      </w:r>
      <w:r w:rsidR="00944F63">
        <w:rPr>
          <w:b/>
        </w:rPr>
        <w:t>7</w:t>
      </w:r>
      <w:r>
        <w:rPr>
          <w:b/>
        </w:rPr>
        <w:t xml:space="preserve">: BRING A FRIEND WEEK </w:t>
      </w:r>
      <w:r w:rsidRPr="00337C0D">
        <w:t>Bring your pal to s</w:t>
      </w:r>
      <w:r>
        <w:t>hare in the fun.</w:t>
      </w:r>
      <w:r w:rsidR="001D5C42">
        <w:t xml:space="preserve"> Why not it’s Free.</w:t>
      </w:r>
    </w:p>
    <w:p w14:paraId="34E41E54" w14:textId="56B3B087" w:rsidR="00337C0D" w:rsidRDefault="00337C0D" w:rsidP="000C762E">
      <w:r>
        <w:tab/>
      </w:r>
      <w:r w:rsidRPr="00337C0D">
        <w:rPr>
          <w:b/>
        </w:rPr>
        <w:t>October 1</w:t>
      </w:r>
      <w:r w:rsidR="00944F63">
        <w:rPr>
          <w:b/>
        </w:rPr>
        <w:t>7</w:t>
      </w:r>
      <w:r w:rsidRPr="00337C0D">
        <w:rPr>
          <w:b/>
        </w:rPr>
        <w:t xml:space="preserve"> – 2</w:t>
      </w:r>
      <w:r w:rsidR="00944F63">
        <w:rPr>
          <w:b/>
        </w:rPr>
        <w:t>1</w:t>
      </w:r>
      <w:r w:rsidRPr="00337C0D">
        <w:rPr>
          <w:b/>
        </w:rPr>
        <w:t>: FALL BREAK</w:t>
      </w:r>
      <w:r>
        <w:t>- No Classes. Enjoy the break!</w:t>
      </w:r>
    </w:p>
    <w:p w14:paraId="4F7BECBB" w14:textId="5B6FEB4C" w:rsidR="00337C0D" w:rsidRDefault="00337C0D" w:rsidP="00FD2400">
      <w:pPr>
        <w:ind w:left="720"/>
      </w:pPr>
      <w:r w:rsidRPr="00F56261">
        <w:rPr>
          <w:b/>
        </w:rPr>
        <w:t>October 2</w:t>
      </w:r>
      <w:r w:rsidR="00944F63">
        <w:rPr>
          <w:b/>
        </w:rPr>
        <w:t>8</w:t>
      </w:r>
      <w:r w:rsidRPr="00F56261">
        <w:rPr>
          <w:b/>
        </w:rPr>
        <w:t xml:space="preserve"> </w:t>
      </w:r>
      <w:r w:rsidR="00944F63">
        <w:rPr>
          <w:b/>
        </w:rPr>
        <w:t>-Oct. 30</w:t>
      </w:r>
      <w:r w:rsidRPr="00F56261">
        <w:rPr>
          <w:b/>
        </w:rPr>
        <w:t>: H</w:t>
      </w:r>
      <w:r w:rsidR="00F56261">
        <w:rPr>
          <w:b/>
        </w:rPr>
        <w:t>ALLOWEEN COSTUME WEEK</w:t>
      </w:r>
      <w:r w:rsidR="00F56261">
        <w:t>:</w:t>
      </w:r>
      <w:r w:rsidR="00FD2400">
        <w:t xml:space="preserve"> </w:t>
      </w:r>
      <w:r w:rsidR="00F56261">
        <w:t>Wear your disguise to class for some special fun!</w:t>
      </w:r>
    </w:p>
    <w:p w14:paraId="69A34991" w14:textId="1C6E8366" w:rsidR="00944F63" w:rsidRDefault="00944F63" w:rsidP="000C762E">
      <w:r>
        <w:tab/>
      </w:r>
      <w:r w:rsidRPr="00944F63">
        <w:rPr>
          <w:b/>
          <w:bCs/>
        </w:rPr>
        <w:t>October 31</w:t>
      </w:r>
      <w:r w:rsidRPr="00944F63">
        <w:rPr>
          <w:b/>
          <w:bCs/>
          <w:vertAlign w:val="superscript"/>
        </w:rPr>
        <w:t>st</w:t>
      </w:r>
      <w:r w:rsidRPr="00944F63">
        <w:rPr>
          <w:b/>
          <w:bCs/>
        </w:rPr>
        <w:t>:</w:t>
      </w:r>
      <w:r>
        <w:t xml:space="preserve"> Closed for Trick or Treating.</w:t>
      </w:r>
    </w:p>
    <w:p w14:paraId="7B473C74" w14:textId="58F31387" w:rsidR="00F56261" w:rsidRDefault="00F56261" w:rsidP="000C762E">
      <w:r>
        <w:tab/>
      </w:r>
      <w:r w:rsidRPr="009474D9">
        <w:rPr>
          <w:b/>
        </w:rPr>
        <w:t>November 2</w:t>
      </w:r>
      <w:r w:rsidR="00944F63">
        <w:rPr>
          <w:b/>
        </w:rPr>
        <w:t>7</w:t>
      </w:r>
      <w:r w:rsidRPr="009474D9">
        <w:rPr>
          <w:b/>
        </w:rPr>
        <w:t>-2</w:t>
      </w:r>
      <w:r w:rsidR="00944F63">
        <w:rPr>
          <w:b/>
        </w:rPr>
        <w:t>9</w:t>
      </w:r>
      <w:r w:rsidRPr="009474D9">
        <w:rPr>
          <w:b/>
        </w:rPr>
        <w:t>: THANKSGIVING BREAK</w:t>
      </w:r>
      <w:r>
        <w:t>: We are so Thankful for You! Enjoy your break.</w:t>
      </w:r>
    </w:p>
    <w:p w14:paraId="6E61DF93" w14:textId="513BE673" w:rsidR="00F56261" w:rsidRDefault="00F56261" w:rsidP="00F56261">
      <w:pPr>
        <w:ind w:left="720"/>
      </w:pPr>
      <w:r w:rsidRPr="00F56261">
        <w:rPr>
          <w:b/>
        </w:rPr>
        <w:t xml:space="preserve">November </w:t>
      </w:r>
      <w:r w:rsidR="00B134A4">
        <w:rPr>
          <w:b/>
        </w:rPr>
        <w:t>18</w:t>
      </w:r>
      <w:r w:rsidRPr="00F56261">
        <w:rPr>
          <w:b/>
        </w:rPr>
        <w:t xml:space="preserve"> – </w:t>
      </w:r>
      <w:r w:rsidR="00B134A4">
        <w:rPr>
          <w:b/>
        </w:rPr>
        <w:t>22</w:t>
      </w:r>
      <w:r w:rsidRPr="00F56261">
        <w:rPr>
          <w:b/>
        </w:rPr>
        <w:t>: PAJAMAS WEEK:</w:t>
      </w:r>
      <w:r>
        <w:rPr>
          <w:b/>
        </w:rPr>
        <w:t xml:space="preserve"> </w:t>
      </w:r>
      <w:r w:rsidRPr="00F56261">
        <w:t>Wear your pajamas to class and earn yourself a treat! Bring in a stuffed animal friend to dance as well.</w:t>
      </w:r>
    </w:p>
    <w:p w14:paraId="6C4BAB41" w14:textId="46A017EF" w:rsidR="00F56261" w:rsidRPr="00F56261" w:rsidRDefault="00F56261" w:rsidP="00F56261">
      <w:pPr>
        <w:ind w:left="720"/>
      </w:pPr>
      <w:r w:rsidRPr="00F56261">
        <w:rPr>
          <w:b/>
        </w:rPr>
        <w:t>December 17 – 21: HOLIDAY DANCE WEEK:</w:t>
      </w:r>
      <w:r>
        <w:rPr>
          <w:b/>
        </w:rPr>
        <w:t xml:space="preserve"> </w:t>
      </w:r>
      <w:r w:rsidRPr="00F56261">
        <w:t>Wear a Santa Hat and enjoy a treat!</w:t>
      </w:r>
    </w:p>
    <w:p w14:paraId="2A3478C4" w14:textId="2767E133" w:rsidR="00F56261" w:rsidRDefault="00F56261" w:rsidP="00F56261">
      <w:pPr>
        <w:ind w:left="720"/>
      </w:pPr>
      <w:r>
        <w:rPr>
          <w:b/>
        </w:rPr>
        <w:t>December 2</w:t>
      </w:r>
      <w:r w:rsidR="00B134A4">
        <w:rPr>
          <w:b/>
        </w:rPr>
        <w:t>3</w:t>
      </w:r>
      <w:r>
        <w:rPr>
          <w:b/>
        </w:rPr>
        <w:t xml:space="preserve"> – Jan </w:t>
      </w:r>
      <w:r w:rsidR="00B134A4">
        <w:rPr>
          <w:b/>
        </w:rPr>
        <w:t>3</w:t>
      </w:r>
      <w:r>
        <w:rPr>
          <w:b/>
        </w:rPr>
        <w:t xml:space="preserve">: CHRISTMAS BREAK: </w:t>
      </w:r>
      <w:r w:rsidRPr="00F56261">
        <w:t>Tis the season to be jolly! Enjoy your break, see you in the New Year!</w:t>
      </w:r>
    </w:p>
    <w:p w14:paraId="056EFD65" w14:textId="0B409931" w:rsidR="00F56261" w:rsidRPr="00F56261" w:rsidRDefault="00F56261" w:rsidP="001D5C42">
      <w:pPr>
        <w:spacing w:after="0"/>
        <w:ind w:left="720"/>
      </w:pPr>
      <w:r>
        <w:rPr>
          <w:b/>
        </w:rPr>
        <w:t>2019 Dates will be posted in our future newsletters.</w:t>
      </w:r>
    </w:p>
    <w:p w14:paraId="4A5D3003" w14:textId="16408278" w:rsidR="00337C0D" w:rsidRDefault="00337C0D" w:rsidP="001D5C42">
      <w:pPr>
        <w:spacing w:after="0"/>
      </w:pPr>
    </w:p>
    <w:p w14:paraId="43D9FB21" w14:textId="1BEA8D4C" w:rsidR="00BA03DB" w:rsidRPr="001B6264" w:rsidRDefault="00BA03DB" w:rsidP="000C762E">
      <w:pPr>
        <w:rPr>
          <w:b/>
          <w:sz w:val="28"/>
          <w:szCs w:val="28"/>
          <w:u w:val="single"/>
        </w:rPr>
      </w:pPr>
      <w:r w:rsidRPr="001B6264">
        <w:rPr>
          <w:b/>
          <w:sz w:val="28"/>
          <w:szCs w:val="28"/>
        </w:rPr>
        <w:t xml:space="preserve">   </w:t>
      </w:r>
      <w:r w:rsidR="001B6264" w:rsidRPr="001B6264">
        <w:rPr>
          <w:b/>
          <w:sz w:val="28"/>
          <w:szCs w:val="28"/>
          <w:u w:val="single"/>
        </w:rPr>
        <w:t>S</w:t>
      </w:r>
      <w:r w:rsidRPr="001B6264">
        <w:rPr>
          <w:b/>
          <w:sz w:val="28"/>
          <w:szCs w:val="28"/>
          <w:u w:val="single"/>
        </w:rPr>
        <w:t>tudio  Guidelines</w:t>
      </w:r>
    </w:p>
    <w:p w14:paraId="00136BD0" w14:textId="77AAEAE5" w:rsidR="001B6264" w:rsidRPr="001B6264" w:rsidRDefault="001B6264" w:rsidP="001D5C42">
      <w:pPr>
        <w:spacing w:after="0"/>
        <w:ind w:left="720"/>
        <w:rPr>
          <w:b/>
          <w:sz w:val="24"/>
          <w:szCs w:val="24"/>
        </w:rPr>
      </w:pPr>
      <w:r w:rsidRPr="001B6264">
        <w:rPr>
          <w:b/>
          <w:sz w:val="24"/>
          <w:szCs w:val="24"/>
        </w:rPr>
        <w:t>For the safety and comfort of everyone, we would like to communicate a few  guidelines.</w:t>
      </w:r>
    </w:p>
    <w:p w14:paraId="73024109" w14:textId="0BCC2CC6" w:rsidR="001B6264" w:rsidRDefault="001B6264" w:rsidP="001D5C42">
      <w:pPr>
        <w:spacing w:after="0"/>
        <w:ind w:left="720"/>
        <w:rPr>
          <w:b/>
          <w:sz w:val="28"/>
          <w:szCs w:val="28"/>
        </w:rPr>
      </w:pPr>
      <w:r>
        <w:rPr>
          <w:b/>
          <w:sz w:val="28"/>
          <w:szCs w:val="28"/>
        </w:rPr>
        <w:t xml:space="preserve">Waiting Room </w:t>
      </w:r>
      <w:r w:rsidR="001D5C42">
        <w:rPr>
          <w:b/>
          <w:sz w:val="28"/>
          <w:szCs w:val="28"/>
        </w:rPr>
        <w:t>Courtesy</w:t>
      </w:r>
      <w:r>
        <w:rPr>
          <w:b/>
          <w:sz w:val="28"/>
          <w:szCs w:val="28"/>
        </w:rPr>
        <w:t>:</w:t>
      </w:r>
    </w:p>
    <w:p w14:paraId="4A87CFD6" w14:textId="6C1719CD" w:rsidR="001B6264" w:rsidRDefault="001B6264" w:rsidP="001B6264">
      <w:pPr>
        <w:pStyle w:val="ListParagraph"/>
        <w:numPr>
          <w:ilvl w:val="0"/>
          <w:numId w:val="1"/>
        </w:numPr>
        <w:rPr>
          <w:b/>
          <w:sz w:val="28"/>
          <w:szCs w:val="28"/>
        </w:rPr>
      </w:pPr>
      <w:r>
        <w:rPr>
          <w:b/>
          <w:sz w:val="28"/>
          <w:szCs w:val="28"/>
        </w:rPr>
        <w:t>Please help keep the lobby and restrooms clean by throwing trash in the garbage cans.</w:t>
      </w:r>
    </w:p>
    <w:p w14:paraId="4D45C728" w14:textId="4604A023" w:rsidR="001B6264" w:rsidRDefault="001B6264" w:rsidP="001B6264">
      <w:pPr>
        <w:pStyle w:val="ListParagraph"/>
        <w:numPr>
          <w:ilvl w:val="0"/>
          <w:numId w:val="1"/>
        </w:numPr>
        <w:rPr>
          <w:b/>
          <w:sz w:val="28"/>
          <w:szCs w:val="28"/>
        </w:rPr>
      </w:pPr>
      <w:r>
        <w:rPr>
          <w:b/>
          <w:sz w:val="28"/>
          <w:szCs w:val="28"/>
        </w:rPr>
        <w:t>No Running or Rough Play is allowed.</w:t>
      </w:r>
    </w:p>
    <w:p w14:paraId="15ADFF5A" w14:textId="77777777" w:rsidR="001D5C42" w:rsidRPr="00311D9E" w:rsidRDefault="001B6264" w:rsidP="00E913D9">
      <w:pPr>
        <w:pStyle w:val="ListParagraph"/>
        <w:numPr>
          <w:ilvl w:val="0"/>
          <w:numId w:val="1"/>
        </w:numPr>
        <w:rPr>
          <w:b/>
          <w:sz w:val="28"/>
          <w:szCs w:val="28"/>
          <w:u w:val="single"/>
        </w:rPr>
      </w:pPr>
      <w:r w:rsidRPr="001D5C42">
        <w:rPr>
          <w:b/>
          <w:sz w:val="28"/>
          <w:szCs w:val="28"/>
        </w:rPr>
        <w:lastRenderedPageBreak/>
        <w:t xml:space="preserve">Encourage children to use their inside voices (adults too) </w:t>
      </w:r>
      <w:r w:rsidRPr="00311D9E">
        <w:rPr>
          <w:b/>
          <w:sz w:val="28"/>
          <w:szCs w:val="28"/>
          <w:u w:val="single"/>
        </w:rPr>
        <w:t>It is very distracting to our dancers and instructors to hear loud voices/noises coming from outside the studio.</w:t>
      </w:r>
    </w:p>
    <w:p w14:paraId="46B65A9A" w14:textId="7BC7D7BE" w:rsidR="001B6264" w:rsidRPr="001D5C42" w:rsidRDefault="001B6264" w:rsidP="00E913D9">
      <w:pPr>
        <w:pStyle w:val="ListParagraph"/>
        <w:numPr>
          <w:ilvl w:val="0"/>
          <w:numId w:val="1"/>
        </w:numPr>
        <w:rPr>
          <w:b/>
          <w:sz w:val="28"/>
          <w:szCs w:val="28"/>
        </w:rPr>
      </w:pPr>
      <w:r w:rsidRPr="001D5C42">
        <w:rPr>
          <w:b/>
          <w:sz w:val="28"/>
          <w:szCs w:val="28"/>
        </w:rPr>
        <w:t>Use the coat hook for jackets,</w:t>
      </w:r>
      <w:r w:rsidR="00F013E6">
        <w:rPr>
          <w:b/>
          <w:sz w:val="28"/>
          <w:szCs w:val="28"/>
        </w:rPr>
        <w:t xml:space="preserve"> recreational</w:t>
      </w:r>
      <w:r w:rsidRPr="001D5C42">
        <w:rPr>
          <w:b/>
          <w:sz w:val="28"/>
          <w:szCs w:val="28"/>
        </w:rPr>
        <w:t xml:space="preserve"> students can use the changing room to store their personal items.</w:t>
      </w:r>
      <w:r w:rsidR="00F013E6">
        <w:rPr>
          <w:b/>
          <w:sz w:val="28"/>
          <w:szCs w:val="28"/>
        </w:rPr>
        <w:t xml:space="preserve"> Company &amp; Pre-Company please use the cubbies in the kitchen.</w:t>
      </w:r>
    </w:p>
    <w:p w14:paraId="6EBF2DFC" w14:textId="77777777" w:rsidR="001B6264" w:rsidRDefault="001B6264" w:rsidP="001B6264">
      <w:pPr>
        <w:pStyle w:val="ListParagraph"/>
        <w:ind w:left="1080" w:firstLine="0"/>
        <w:rPr>
          <w:b/>
          <w:sz w:val="28"/>
          <w:szCs w:val="28"/>
        </w:rPr>
      </w:pPr>
    </w:p>
    <w:p w14:paraId="233EC14D" w14:textId="37540B84" w:rsidR="001B6264" w:rsidRDefault="001B6264" w:rsidP="001B6264">
      <w:pPr>
        <w:ind w:left="720"/>
        <w:rPr>
          <w:b/>
          <w:sz w:val="28"/>
          <w:szCs w:val="28"/>
          <w:u w:val="single"/>
        </w:rPr>
      </w:pPr>
      <w:r w:rsidRPr="001B6264">
        <w:rPr>
          <w:b/>
          <w:sz w:val="28"/>
          <w:szCs w:val="28"/>
          <w:u w:val="single"/>
        </w:rPr>
        <w:t>Dance Class Etiquette</w:t>
      </w:r>
    </w:p>
    <w:p w14:paraId="2E4AA13E" w14:textId="2CCA1683" w:rsidR="001B6264" w:rsidRDefault="001B6264" w:rsidP="001B6264">
      <w:pPr>
        <w:pStyle w:val="ListParagraph"/>
        <w:numPr>
          <w:ilvl w:val="0"/>
          <w:numId w:val="1"/>
        </w:numPr>
        <w:rPr>
          <w:b/>
          <w:sz w:val="28"/>
          <w:szCs w:val="28"/>
        </w:rPr>
      </w:pPr>
      <w:r>
        <w:rPr>
          <w:b/>
          <w:sz w:val="28"/>
          <w:szCs w:val="28"/>
        </w:rPr>
        <w:t>Arrive a few minutes early to put on dancewear and shoes.</w:t>
      </w:r>
    </w:p>
    <w:p w14:paraId="5FCE577C" w14:textId="52616CC9" w:rsidR="001B6264" w:rsidRDefault="001B6264" w:rsidP="001B6264">
      <w:pPr>
        <w:pStyle w:val="ListParagraph"/>
        <w:numPr>
          <w:ilvl w:val="0"/>
          <w:numId w:val="1"/>
        </w:numPr>
        <w:rPr>
          <w:b/>
          <w:sz w:val="28"/>
          <w:szCs w:val="28"/>
        </w:rPr>
      </w:pPr>
      <w:r>
        <w:rPr>
          <w:b/>
          <w:sz w:val="28"/>
          <w:szCs w:val="28"/>
        </w:rPr>
        <w:t>Encourage young students to use the restroom before class.</w:t>
      </w:r>
    </w:p>
    <w:p w14:paraId="7E972D36" w14:textId="6DF314B4" w:rsidR="001D5C42" w:rsidRDefault="001D5C42" w:rsidP="001B6264">
      <w:pPr>
        <w:pStyle w:val="ListParagraph"/>
        <w:numPr>
          <w:ilvl w:val="0"/>
          <w:numId w:val="1"/>
        </w:numPr>
        <w:rPr>
          <w:b/>
          <w:sz w:val="28"/>
          <w:szCs w:val="28"/>
        </w:rPr>
      </w:pPr>
      <w:r>
        <w:rPr>
          <w:b/>
          <w:sz w:val="28"/>
          <w:szCs w:val="28"/>
        </w:rPr>
        <w:t>Dancer’s who constantly disobey their instructor will be asked to leave the class until they are able to listen and follow directions.</w:t>
      </w:r>
    </w:p>
    <w:p w14:paraId="216E2A6A" w14:textId="52230DB9" w:rsidR="001D5C42" w:rsidRDefault="001D5C42" w:rsidP="001B6264">
      <w:pPr>
        <w:pStyle w:val="ListParagraph"/>
        <w:numPr>
          <w:ilvl w:val="0"/>
          <w:numId w:val="1"/>
        </w:numPr>
        <w:rPr>
          <w:b/>
          <w:sz w:val="28"/>
          <w:szCs w:val="28"/>
        </w:rPr>
      </w:pPr>
      <w:r>
        <w:rPr>
          <w:b/>
          <w:sz w:val="28"/>
          <w:szCs w:val="28"/>
        </w:rPr>
        <w:t>Dancer’s should address their instructor as Ms. Lori, Ms. Ana or Ms. Lili</w:t>
      </w:r>
    </w:p>
    <w:p w14:paraId="25D24E85" w14:textId="660DAEF5" w:rsidR="001D5C42" w:rsidRDefault="001D5C42" w:rsidP="001B6264">
      <w:pPr>
        <w:pStyle w:val="ListParagraph"/>
        <w:numPr>
          <w:ilvl w:val="0"/>
          <w:numId w:val="1"/>
        </w:numPr>
        <w:rPr>
          <w:b/>
          <w:sz w:val="28"/>
          <w:szCs w:val="28"/>
        </w:rPr>
      </w:pPr>
      <w:r>
        <w:rPr>
          <w:b/>
          <w:sz w:val="28"/>
          <w:szCs w:val="28"/>
        </w:rPr>
        <w:t>Dancer’s should be quiet, polite and respectful in class. Raising their hand if they have a question.</w:t>
      </w:r>
    </w:p>
    <w:p w14:paraId="4C15BAC8" w14:textId="603D8179" w:rsidR="001B6264" w:rsidRDefault="001B6264" w:rsidP="001B6264">
      <w:pPr>
        <w:pStyle w:val="ListParagraph"/>
        <w:numPr>
          <w:ilvl w:val="0"/>
          <w:numId w:val="1"/>
        </w:numPr>
        <w:rPr>
          <w:b/>
          <w:sz w:val="28"/>
          <w:szCs w:val="28"/>
        </w:rPr>
      </w:pPr>
      <w:r>
        <w:rPr>
          <w:b/>
          <w:sz w:val="28"/>
          <w:szCs w:val="28"/>
        </w:rPr>
        <w:t>Older dancers can bring a water bottle in class.</w:t>
      </w:r>
    </w:p>
    <w:p w14:paraId="329CEF80" w14:textId="31490970" w:rsidR="001B6264" w:rsidRDefault="001B6264" w:rsidP="001B6264">
      <w:pPr>
        <w:pStyle w:val="ListParagraph"/>
        <w:numPr>
          <w:ilvl w:val="0"/>
          <w:numId w:val="1"/>
        </w:numPr>
        <w:rPr>
          <w:b/>
          <w:sz w:val="28"/>
          <w:szCs w:val="28"/>
        </w:rPr>
      </w:pPr>
      <w:r>
        <w:rPr>
          <w:b/>
          <w:sz w:val="28"/>
          <w:szCs w:val="28"/>
        </w:rPr>
        <w:t>If late for class, please enter when music is not playing, as to not interrupt other dancers.</w:t>
      </w:r>
    </w:p>
    <w:p w14:paraId="59FBD398" w14:textId="35FDE56A" w:rsidR="001B6264" w:rsidRDefault="001D5C42" w:rsidP="001B6264">
      <w:pPr>
        <w:pStyle w:val="ListParagraph"/>
        <w:numPr>
          <w:ilvl w:val="0"/>
          <w:numId w:val="1"/>
        </w:numPr>
        <w:rPr>
          <w:b/>
          <w:sz w:val="28"/>
          <w:szCs w:val="28"/>
        </w:rPr>
      </w:pPr>
      <w:r>
        <w:rPr>
          <w:b/>
          <w:sz w:val="28"/>
          <w:szCs w:val="28"/>
        </w:rPr>
        <w:t>Understand that instructors are here to answer your questions, but there is not always time during classes. Please schedule a time or send us an email.</w:t>
      </w:r>
    </w:p>
    <w:p w14:paraId="6856E960" w14:textId="5903F439" w:rsidR="001D5C42" w:rsidRPr="001B6264" w:rsidRDefault="001D5C42" w:rsidP="001B6264">
      <w:pPr>
        <w:pStyle w:val="ListParagraph"/>
        <w:numPr>
          <w:ilvl w:val="0"/>
          <w:numId w:val="1"/>
        </w:numPr>
        <w:rPr>
          <w:b/>
          <w:sz w:val="28"/>
          <w:szCs w:val="28"/>
        </w:rPr>
      </w:pPr>
      <w:r>
        <w:rPr>
          <w:b/>
          <w:sz w:val="28"/>
          <w:szCs w:val="28"/>
        </w:rPr>
        <w:t>Dancer’s are required to wear their appropriate class attire to every class.</w:t>
      </w:r>
    </w:p>
    <w:p w14:paraId="235CB315" w14:textId="77777777" w:rsidR="001B6264" w:rsidRPr="001B6264" w:rsidRDefault="001B6264" w:rsidP="001B6264">
      <w:pPr>
        <w:pStyle w:val="ListParagraph"/>
        <w:ind w:left="1080" w:firstLine="0"/>
        <w:rPr>
          <w:b/>
          <w:sz w:val="28"/>
          <w:szCs w:val="28"/>
        </w:rPr>
      </w:pPr>
    </w:p>
    <w:p w14:paraId="6479B7B0" w14:textId="792F3668" w:rsidR="00BA03DB" w:rsidRDefault="00BA03DB" w:rsidP="00BA03DB">
      <w:pPr>
        <w:ind w:left="720"/>
        <w:rPr>
          <w:sz w:val="24"/>
          <w:szCs w:val="24"/>
        </w:rPr>
      </w:pPr>
      <w:r w:rsidRPr="00BA03DB">
        <w:rPr>
          <w:b/>
          <w:sz w:val="24"/>
          <w:szCs w:val="24"/>
        </w:rPr>
        <w:t>Dance Rec</w:t>
      </w:r>
      <w:r>
        <w:rPr>
          <w:b/>
          <w:sz w:val="24"/>
          <w:szCs w:val="24"/>
        </w:rPr>
        <w:t>it</w:t>
      </w:r>
      <w:r w:rsidRPr="00BA03DB">
        <w:rPr>
          <w:b/>
          <w:sz w:val="24"/>
          <w:szCs w:val="24"/>
        </w:rPr>
        <w:t>al:</w:t>
      </w:r>
      <w:r>
        <w:rPr>
          <w:b/>
          <w:sz w:val="24"/>
          <w:szCs w:val="24"/>
        </w:rPr>
        <w:t xml:space="preserve"> </w:t>
      </w:r>
      <w:r w:rsidRPr="00BA03DB">
        <w:rPr>
          <w:sz w:val="24"/>
          <w:szCs w:val="24"/>
        </w:rPr>
        <w:t>We are working on the dates of our two May 20</w:t>
      </w:r>
      <w:r w:rsidR="00311D9E">
        <w:rPr>
          <w:sz w:val="24"/>
          <w:szCs w:val="24"/>
        </w:rPr>
        <w:t>20</w:t>
      </w:r>
      <w:r w:rsidRPr="00BA03DB">
        <w:rPr>
          <w:sz w:val="24"/>
          <w:szCs w:val="24"/>
        </w:rPr>
        <w:t xml:space="preserve"> dance </w:t>
      </w:r>
      <w:proofErr w:type="gramStart"/>
      <w:r w:rsidRPr="00BA03DB">
        <w:rPr>
          <w:sz w:val="24"/>
          <w:szCs w:val="24"/>
        </w:rPr>
        <w:t>recitals,</w:t>
      </w:r>
      <w:proofErr w:type="gramEnd"/>
      <w:r w:rsidRPr="00BA03DB">
        <w:rPr>
          <w:sz w:val="24"/>
          <w:szCs w:val="24"/>
        </w:rPr>
        <w:t xml:space="preserve"> we will post the days/times as soon as we get verification from Winamac High School. </w:t>
      </w:r>
      <w:r w:rsidR="00311D9E">
        <w:rPr>
          <w:sz w:val="24"/>
          <w:szCs w:val="24"/>
        </w:rPr>
        <w:t>We are hoping for May 17 &amp; 23 or 24</w:t>
      </w:r>
      <w:r w:rsidR="00311D9E" w:rsidRPr="00311D9E">
        <w:rPr>
          <w:sz w:val="24"/>
          <w:szCs w:val="24"/>
          <w:vertAlign w:val="superscript"/>
        </w:rPr>
        <w:t>th</w:t>
      </w:r>
      <w:r w:rsidR="00311D9E">
        <w:rPr>
          <w:sz w:val="24"/>
          <w:szCs w:val="24"/>
        </w:rPr>
        <w:t xml:space="preserve">. </w:t>
      </w:r>
      <w:r w:rsidRPr="00BA03DB">
        <w:rPr>
          <w:sz w:val="24"/>
          <w:szCs w:val="24"/>
        </w:rPr>
        <w:t xml:space="preserve">Costuming will begin soon, once a song has been selected for your dancers </w:t>
      </w:r>
      <w:proofErr w:type="gramStart"/>
      <w:r w:rsidRPr="00BA03DB">
        <w:rPr>
          <w:sz w:val="24"/>
          <w:szCs w:val="24"/>
        </w:rPr>
        <w:t>class</w:t>
      </w:r>
      <w:proofErr w:type="gramEnd"/>
      <w:r w:rsidRPr="00BA03DB">
        <w:rPr>
          <w:sz w:val="24"/>
          <w:szCs w:val="24"/>
        </w:rPr>
        <w:t xml:space="preserve"> we will start looking for appropriate costumes. We try to find good costumes as reasonable prices.</w:t>
      </w:r>
      <w:r>
        <w:rPr>
          <w:sz w:val="24"/>
          <w:szCs w:val="24"/>
        </w:rPr>
        <w:t xml:space="preserve"> The cost can run from $</w:t>
      </w:r>
      <w:r w:rsidR="00311D9E">
        <w:rPr>
          <w:sz w:val="24"/>
          <w:szCs w:val="24"/>
        </w:rPr>
        <w:t>50</w:t>
      </w:r>
      <w:r>
        <w:rPr>
          <w:sz w:val="24"/>
          <w:szCs w:val="24"/>
        </w:rPr>
        <w:t xml:space="preserve"> - $75.</w:t>
      </w:r>
      <w:r w:rsidR="00311D9E">
        <w:rPr>
          <w:sz w:val="24"/>
          <w:szCs w:val="24"/>
        </w:rPr>
        <w:t xml:space="preserve"> A costume deposit fee will be due in October.</w:t>
      </w:r>
    </w:p>
    <w:p w14:paraId="47BFCAAD" w14:textId="0728E2CC" w:rsidR="00BA03DB" w:rsidRDefault="00BA03DB" w:rsidP="00BA03DB">
      <w:pPr>
        <w:ind w:left="720"/>
        <w:rPr>
          <w:sz w:val="24"/>
          <w:szCs w:val="24"/>
        </w:rPr>
      </w:pPr>
      <w:r>
        <w:rPr>
          <w:b/>
          <w:sz w:val="24"/>
          <w:szCs w:val="24"/>
        </w:rPr>
        <w:t>Check Your Email:</w:t>
      </w:r>
      <w:r>
        <w:rPr>
          <w:sz w:val="24"/>
          <w:szCs w:val="24"/>
        </w:rPr>
        <w:t xml:space="preserve"> DDA will send you email notifications on all important studio information. Including tuition, costume fees, newsletters, etc. Make sure to add </w:t>
      </w:r>
      <w:hyperlink r:id="rId12" w:history="1">
        <w:r w:rsidRPr="00502DF9">
          <w:rPr>
            <w:rStyle w:val="Hyperlink"/>
            <w:sz w:val="24"/>
            <w:szCs w:val="24"/>
          </w:rPr>
          <w:t>dancedevelopment@outlook.com</w:t>
        </w:r>
      </w:hyperlink>
      <w:r>
        <w:rPr>
          <w:sz w:val="24"/>
          <w:szCs w:val="24"/>
        </w:rPr>
        <w:t xml:space="preserve"> to your</w:t>
      </w:r>
      <w:r w:rsidR="001B6264">
        <w:rPr>
          <w:sz w:val="24"/>
          <w:szCs w:val="24"/>
        </w:rPr>
        <w:t xml:space="preserve"> contacts list.</w:t>
      </w:r>
    </w:p>
    <w:p w14:paraId="5A15AE6C" w14:textId="0251AD6B" w:rsidR="001B6264" w:rsidRDefault="001B6264" w:rsidP="00BA03DB">
      <w:pPr>
        <w:ind w:left="720"/>
        <w:rPr>
          <w:sz w:val="24"/>
          <w:szCs w:val="24"/>
        </w:rPr>
      </w:pPr>
      <w:r>
        <w:rPr>
          <w:b/>
          <w:sz w:val="24"/>
          <w:szCs w:val="24"/>
        </w:rPr>
        <w:t>Weather &amp; Studio Closures:</w:t>
      </w:r>
      <w:r>
        <w:rPr>
          <w:sz w:val="24"/>
          <w:szCs w:val="24"/>
        </w:rPr>
        <w:t xml:space="preserve"> We will post closures due to weather on Facebook, along with a text message to your cell phone. We follow the West Central School District Closures.</w:t>
      </w:r>
    </w:p>
    <w:p w14:paraId="1E0B9AC0" w14:textId="77777777" w:rsidR="00BA03DB" w:rsidRPr="00BA03DB" w:rsidRDefault="00BA03DB" w:rsidP="00BA03DB">
      <w:pPr>
        <w:ind w:left="720"/>
        <w:rPr>
          <w:sz w:val="24"/>
          <w:szCs w:val="24"/>
        </w:rPr>
      </w:pPr>
    </w:p>
    <w:p w14:paraId="66D0F4AD" w14:textId="5579EC2E" w:rsidR="00337C0D" w:rsidRDefault="00337C0D" w:rsidP="000C762E"/>
    <w:p w14:paraId="7434E2A3" w14:textId="19240539" w:rsidR="00337C0D" w:rsidRDefault="00337C0D" w:rsidP="000C762E">
      <w:pPr>
        <w:rPr>
          <w:b/>
        </w:rPr>
      </w:pPr>
      <w:r>
        <w:rPr>
          <w:b/>
        </w:rPr>
        <w:tab/>
      </w:r>
    </w:p>
    <w:p w14:paraId="1323EA53" w14:textId="75B9A2B3" w:rsidR="001D5C42" w:rsidRDefault="001D5C42" w:rsidP="000C762E">
      <w:pPr>
        <w:rPr>
          <w:b/>
        </w:rPr>
      </w:pPr>
    </w:p>
    <w:p w14:paraId="6DA39327" w14:textId="37512F30" w:rsidR="001D5C42" w:rsidRDefault="001D5C42" w:rsidP="000C762E">
      <w:pPr>
        <w:rPr>
          <w:b/>
        </w:rPr>
      </w:pPr>
    </w:p>
    <w:p w14:paraId="408C0D31" w14:textId="57E2F8F3" w:rsidR="001D5C42" w:rsidRDefault="001D5C42" w:rsidP="000C762E">
      <w:pPr>
        <w:rPr>
          <w:b/>
        </w:rPr>
      </w:pPr>
    </w:p>
    <w:p w14:paraId="6007C788" w14:textId="3784E0FB" w:rsidR="001D5C42" w:rsidRPr="00762CAC" w:rsidRDefault="001D5C42" w:rsidP="00CE17AD">
      <w:pPr>
        <w:ind w:left="2880"/>
        <w:rPr>
          <w:b/>
          <w:sz w:val="36"/>
          <w:szCs w:val="36"/>
        </w:rPr>
      </w:pPr>
      <w:r w:rsidRPr="006B02E4">
        <w:rPr>
          <w:b/>
          <w:noProof/>
          <w:lang w:eastAsia="ja-JP"/>
        </w:rPr>
        <mc:AlternateContent>
          <mc:Choice Requires="wps">
            <w:drawing>
              <wp:anchor distT="0" distB="0" distL="114300" distR="114300" simplePos="0" relativeHeight="251704320" behindDoc="0" locked="0" layoutInCell="1" allowOverlap="1" wp14:anchorId="79F04079" wp14:editId="392F4BC5">
                <wp:simplePos x="0" y="0"/>
                <wp:positionH relativeFrom="margin">
                  <wp:align>right</wp:align>
                </wp:positionH>
                <wp:positionV relativeFrom="margin">
                  <wp:posOffset>8183880</wp:posOffset>
                </wp:positionV>
                <wp:extent cx="6381750" cy="508000"/>
                <wp:effectExtent l="19050" t="19050" r="19050" b="25400"/>
                <wp:wrapTopAndBottom/>
                <wp:docPr id="11" name="Rectangle 11"/>
                <wp:cNvGraphicFramePr/>
                <a:graphic xmlns:a="http://schemas.openxmlformats.org/drawingml/2006/main">
                  <a:graphicData uri="http://schemas.microsoft.com/office/word/2010/wordprocessingShape">
                    <wps:wsp>
                      <wps:cNvSpPr/>
                      <wps:spPr>
                        <a:xfrm>
                          <a:off x="0" y="0"/>
                          <a:ext cx="6381750" cy="508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6733EEF" w14:textId="12FBF36E" w:rsidR="00DF3ADF" w:rsidRDefault="001D5C42">
                            <w:pPr>
                              <w:rPr>
                                <w:caps/>
                                <w:color w:val="FFFFFF" w:themeColor="background1"/>
                                <w:spacing w:val="12"/>
                              </w:rPr>
                            </w:pPr>
                            <w:r>
                              <w:rPr>
                                <w:caps/>
                                <w:color w:val="FFFFFF" w:themeColor="background1"/>
                                <w:spacing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79F04079" id="Rectangle 11" o:spid="_x0000_s1029" style="position:absolute;left:0;text-align:left;margin-left:451.3pt;margin-top:644.4pt;width:502.5pt;height:40pt;z-index:251704320;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" fillcolor="#6f6f74 [3204]" strokecolor="#6f6f74 [3204]" strokeweight="3.5pt">
                <v:stroke linestyle="thinThick"/>
                <v:textbox>
                  <w:txbxContent>
                    <w:p w14:paraId="26733EEF" w14:textId="12FBF36E" w:rsidR="00DF3ADF" w:rsidRDefault="001D5C42">
                      <w:pPr>
                        <w:rPr>
                          <w:caps/>
                          <w:color w:val="FFFFFF" w:themeColor="background1"/>
                          <w:spacing w:val="12"/>
                        </w:rPr>
                      </w:pPr>
                      <w:r>
                        <w:rPr>
                          <w:caps/>
                          <w:color w:val="FFFFFF" w:themeColor="background1"/>
                          <w:spacing w:val="12"/>
                        </w:rPr>
                        <w:t xml:space="preserve"> </w:t>
                      </w:r>
                    </w:p>
                  </w:txbxContent>
                </v:textbox>
                <w10:wrap type="topAndBottom" anchorx="margin" anchory="margin"/>
              </v:rect>
            </w:pict>
          </mc:Fallback>
        </mc:AlternateContent>
      </w:r>
      <w:r w:rsidR="00CE17AD">
        <w:rPr>
          <w:b/>
          <w:sz w:val="36"/>
          <w:szCs w:val="36"/>
        </w:rPr>
        <w:t xml:space="preserve">     </w:t>
      </w:r>
      <w:r w:rsidRPr="00762CAC">
        <w:rPr>
          <w:b/>
          <w:sz w:val="36"/>
          <w:szCs w:val="36"/>
        </w:rPr>
        <w:t>Bring A Friend Week!</w:t>
      </w:r>
    </w:p>
    <w:p w14:paraId="23EDBF4F" w14:textId="2E1B8D13" w:rsidR="001D5C42" w:rsidRDefault="001D5C42" w:rsidP="001D5C42">
      <w:pPr>
        <w:jc w:val="center"/>
        <w:rPr>
          <w:b/>
          <w:sz w:val="36"/>
          <w:szCs w:val="36"/>
        </w:rPr>
      </w:pPr>
      <w:r w:rsidRPr="00762CAC">
        <w:rPr>
          <w:b/>
          <w:sz w:val="36"/>
          <w:szCs w:val="36"/>
        </w:rPr>
        <w:t>September 2</w:t>
      </w:r>
      <w:r w:rsidR="00311D9E">
        <w:rPr>
          <w:b/>
          <w:sz w:val="36"/>
          <w:szCs w:val="36"/>
        </w:rPr>
        <w:t>3</w:t>
      </w:r>
      <w:r w:rsidRPr="00762CAC">
        <w:rPr>
          <w:b/>
          <w:sz w:val="36"/>
          <w:szCs w:val="36"/>
        </w:rPr>
        <w:t xml:space="preserve"> </w:t>
      </w:r>
      <w:r w:rsidR="00762CAC" w:rsidRPr="00762CAC">
        <w:rPr>
          <w:b/>
          <w:sz w:val="36"/>
          <w:szCs w:val="36"/>
        </w:rPr>
        <w:t>–</w:t>
      </w:r>
      <w:r w:rsidRPr="00762CAC">
        <w:rPr>
          <w:b/>
          <w:sz w:val="36"/>
          <w:szCs w:val="36"/>
        </w:rPr>
        <w:t xml:space="preserve"> 2</w:t>
      </w:r>
      <w:r w:rsidR="00311D9E">
        <w:rPr>
          <w:b/>
          <w:sz w:val="36"/>
          <w:szCs w:val="36"/>
        </w:rPr>
        <w:t>7</w:t>
      </w:r>
      <w:r w:rsidR="00762CAC" w:rsidRPr="00762CAC">
        <w:rPr>
          <w:b/>
          <w:sz w:val="36"/>
          <w:szCs w:val="36"/>
        </w:rPr>
        <w:t>, 2018</w:t>
      </w:r>
    </w:p>
    <w:p w14:paraId="173978D3" w14:textId="22F7B58A" w:rsidR="00762CAC" w:rsidRDefault="00762CAC" w:rsidP="00762CAC">
      <w:pPr>
        <w:jc w:val="left"/>
        <w:rPr>
          <w:sz w:val="28"/>
          <w:szCs w:val="28"/>
        </w:rPr>
      </w:pPr>
      <w:r w:rsidRPr="00762CAC">
        <w:rPr>
          <w:sz w:val="28"/>
          <w:szCs w:val="28"/>
        </w:rPr>
        <w:t>Bring a Friend Week begins Monday Sept. 2</w:t>
      </w:r>
      <w:r w:rsidR="00311D9E">
        <w:rPr>
          <w:sz w:val="28"/>
          <w:szCs w:val="28"/>
        </w:rPr>
        <w:t>3</w:t>
      </w:r>
      <w:r w:rsidRPr="00762CAC">
        <w:rPr>
          <w:sz w:val="28"/>
          <w:szCs w:val="28"/>
        </w:rPr>
        <w:t xml:space="preserve"> and continues through</w:t>
      </w:r>
      <w:r>
        <w:rPr>
          <w:sz w:val="28"/>
          <w:szCs w:val="28"/>
        </w:rPr>
        <w:t xml:space="preserve"> Friday, Sept.2</w:t>
      </w:r>
      <w:r w:rsidR="00311D9E">
        <w:rPr>
          <w:sz w:val="28"/>
          <w:szCs w:val="28"/>
        </w:rPr>
        <w:t>7</w:t>
      </w:r>
      <w:r>
        <w:rPr>
          <w:sz w:val="28"/>
          <w:szCs w:val="28"/>
        </w:rPr>
        <w:t>, 2018.</w:t>
      </w:r>
    </w:p>
    <w:p w14:paraId="116070FF" w14:textId="1965FD93" w:rsidR="00762CAC" w:rsidRDefault="00762CAC" w:rsidP="00762CAC">
      <w:pPr>
        <w:jc w:val="left"/>
        <w:rPr>
          <w:sz w:val="28"/>
          <w:szCs w:val="28"/>
        </w:rPr>
      </w:pPr>
      <w:r>
        <w:rPr>
          <w:sz w:val="28"/>
          <w:szCs w:val="28"/>
        </w:rPr>
        <w:t>It’s time for your friend to have fun with you and to see where you dance each week. Your friend can be someone who would like to try dance, or just wants to have a good time!</w:t>
      </w:r>
    </w:p>
    <w:p w14:paraId="339C5558" w14:textId="0BBD5848" w:rsidR="00762CAC" w:rsidRDefault="00762CAC" w:rsidP="00762CAC">
      <w:pPr>
        <w:jc w:val="left"/>
        <w:rPr>
          <w:sz w:val="28"/>
          <w:szCs w:val="28"/>
        </w:rPr>
      </w:pPr>
      <w:r>
        <w:rPr>
          <w:sz w:val="28"/>
          <w:szCs w:val="28"/>
        </w:rPr>
        <w:t xml:space="preserve">Yes! Dancers are welcome to bring more than one friend to class. Friends are asked to provide contact information prior to class. Also, friends should wear clothing they can move in and clean street shoes. </w:t>
      </w:r>
    </w:p>
    <w:p w14:paraId="30FE6A52" w14:textId="73633BFB" w:rsidR="00762CAC" w:rsidRDefault="00762CAC" w:rsidP="00762CAC">
      <w:pPr>
        <w:jc w:val="left"/>
        <w:rPr>
          <w:sz w:val="28"/>
          <w:szCs w:val="28"/>
        </w:rPr>
      </w:pPr>
      <w:r>
        <w:rPr>
          <w:sz w:val="28"/>
          <w:szCs w:val="28"/>
        </w:rPr>
        <w:t>After dance class, friends are welcome to register for fall classes at DDA. If your friend registers</w:t>
      </w:r>
      <w:r w:rsidR="00FD2400">
        <w:rPr>
          <w:sz w:val="28"/>
          <w:szCs w:val="28"/>
        </w:rPr>
        <w:t xml:space="preserve"> for classes</w:t>
      </w:r>
      <w:r>
        <w:rPr>
          <w:sz w:val="28"/>
          <w:szCs w:val="28"/>
        </w:rPr>
        <w:t xml:space="preserve">, you </w:t>
      </w:r>
      <w:r w:rsidR="00311D9E">
        <w:rPr>
          <w:sz w:val="28"/>
          <w:szCs w:val="28"/>
        </w:rPr>
        <w:t>will</w:t>
      </w:r>
      <w:r>
        <w:rPr>
          <w:sz w:val="28"/>
          <w:szCs w:val="28"/>
        </w:rPr>
        <w:t xml:space="preserve"> receive a $10 credit towards your fall tuition.</w:t>
      </w:r>
    </w:p>
    <w:p w14:paraId="3D0E8DF4" w14:textId="2D3E05F7" w:rsidR="00762CAC" w:rsidRDefault="00762CAC" w:rsidP="00762CAC">
      <w:pPr>
        <w:jc w:val="center"/>
        <w:rPr>
          <w:sz w:val="28"/>
          <w:szCs w:val="28"/>
        </w:rPr>
      </w:pPr>
      <w:r>
        <w:rPr>
          <w:sz w:val="28"/>
          <w:szCs w:val="28"/>
        </w:rPr>
        <w:t>(complete and return prior to class)</w:t>
      </w:r>
    </w:p>
    <w:p w14:paraId="3F77B311" w14:textId="17DFD3F2" w:rsidR="00762CAC" w:rsidRDefault="00762CAC" w:rsidP="00762CAC">
      <w:pPr>
        <w:jc w:val="center"/>
        <w:rPr>
          <w:sz w:val="28"/>
          <w:szCs w:val="28"/>
        </w:rPr>
      </w:pPr>
      <w:r>
        <w:rPr>
          <w:sz w:val="28"/>
          <w:szCs w:val="28"/>
        </w:rPr>
        <w:t>_______________________________________________________________________</w:t>
      </w:r>
    </w:p>
    <w:p w14:paraId="00D2969A" w14:textId="77777777" w:rsidR="00762CAC" w:rsidRDefault="00762CAC" w:rsidP="00762CAC">
      <w:pPr>
        <w:jc w:val="center"/>
        <w:rPr>
          <w:sz w:val="28"/>
          <w:szCs w:val="28"/>
        </w:rPr>
      </w:pPr>
    </w:p>
    <w:p w14:paraId="34BA34D1" w14:textId="0E447013" w:rsidR="00762CAC" w:rsidRDefault="00762CAC" w:rsidP="00762CAC">
      <w:pPr>
        <w:jc w:val="center"/>
        <w:rPr>
          <w:sz w:val="28"/>
          <w:szCs w:val="28"/>
        </w:rPr>
      </w:pPr>
      <w:r>
        <w:rPr>
          <w:sz w:val="28"/>
          <w:szCs w:val="28"/>
        </w:rPr>
        <w:t>Bring A Friend Week!</w:t>
      </w:r>
    </w:p>
    <w:p w14:paraId="728C44B1" w14:textId="29E84174" w:rsidR="00762CAC" w:rsidRDefault="00762CAC" w:rsidP="00762CAC">
      <w:pPr>
        <w:jc w:val="left"/>
        <w:rPr>
          <w:sz w:val="28"/>
          <w:szCs w:val="28"/>
        </w:rPr>
      </w:pPr>
      <w:r>
        <w:rPr>
          <w:sz w:val="28"/>
          <w:szCs w:val="28"/>
        </w:rPr>
        <w:t>Dancer’s Name:_________________________________________________________</w:t>
      </w:r>
    </w:p>
    <w:p w14:paraId="4E23B8C3" w14:textId="77777777" w:rsidR="00762CAC" w:rsidRDefault="00762CAC" w:rsidP="00762CAC">
      <w:pPr>
        <w:jc w:val="left"/>
        <w:rPr>
          <w:sz w:val="28"/>
          <w:szCs w:val="28"/>
        </w:rPr>
      </w:pPr>
    </w:p>
    <w:p w14:paraId="16DFE0BB" w14:textId="4B73E9F7" w:rsidR="00762CAC" w:rsidRDefault="00762CAC" w:rsidP="00762CAC">
      <w:pPr>
        <w:jc w:val="left"/>
        <w:rPr>
          <w:sz w:val="28"/>
          <w:szCs w:val="28"/>
        </w:rPr>
      </w:pPr>
      <w:r>
        <w:rPr>
          <w:sz w:val="28"/>
          <w:szCs w:val="28"/>
        </w:rPr>
        <w:t>Friend’s Name:__________________________________________________________</w:t>
      </w:r>
    </w:p>
    <w:p w14:paraId="38E39813" w14:textId="77777777" w:rsidR="00762CAC" w:rsidRDefault="00762CAC" w:rsidP="00762CAC">
      <w:pPr>
        <w:jc w:val="left"/>
        <w:rPr>
          <w:sz w:val="28"/>
          <w:szCs w:val="28"/>
        </w:rPr>
      </w:pPr>
    </w:p>
    <w:p w14:paraId="6DD70E7A" w14:textId="0E4DE799" w:rsidR="00762CAC" w:rsidRDefault="00762CAC" w:rsidP="00762CAC">
      <w:pPr>
        <w:jc w:val="left"/>
        <w:rPr>
          <w:sz w:val="28"/>
          <w:szCs w:val="28"/>
        </w:rPr>
      </w:pPr>
      <w:r>
        <w:rPr>
          <w:sz w:val="28"/>
          <w:szCs w:val="28"/>
        </w:rPr>
        <w:t>Friend’s Address, City:____________________________________________________</w:t>
      </w:r>
    </w:p>
    <w:p w14:paraId="5DBA9220" w14:textId="77777777" w:rsidR="00762CAC" w:rsidRDefault="00762CAC" w:rsidP="00762CAC">
      <w:pPr>
        <w:jc w:val="left"/>
        <w:rPr>
          <w:sz w:val="28"/>
          <w:szCs w:val="28"/>
        </w:rPr>
      </w:pPr>
    </w:p>
    <w:p w14:paraId="4DED6A71" w14:textId="37245A20" w:rsidR="00762CAC" w:rsidRDefault="00762CAC" w:rsidP="00762CAC">
      <w:pPr>
        <w:jc w:val="left"/>
        <w:rPr>
          <w:sz w:val="28"/>
          <w:szCs w:val="28"/>
        </w:rPr>
      </w:pPr>
      <w:r>
        <w:rPr>
          <w:sz w:val="28"/>
          <w:szCs w:val="28"/>
        </w:rPr>
        <w:t>Friend’s Parent Email:____________________________________________________</w:t>
      </w:r>
    </w:p>
    <w:p w14:paraId="08A2458F" w14:textId="545340CF" w:rsidR="00043C18" w:rsidRDefault="00043C18" w:rsidP="00762CAC">
      <w:pPr>
        <w:jc w:val="left"/>
        <w:rPr>
          <w:sz w:val="28"/>
          <w:szCs w:val="28"/>
        </w:rPr>
      </w:pPr>
    </w:p>
    <w:p w14:paraId="18EA3871" w14:textId="6C840876" w:rsidR="00043C18" w:rsidRDefault="00043C18" w:rsidP="00762CAC">
      <w:pPr>
        <w:jc w:val="left"/>
        <w:rPr>
          <w:sz w:val="28"/>
          <w:szCs w:val="28"/>
        </w:rPr>
      </w:pPr>
    </w:p>
    <w:p w14:paraId="204586AA" w14:textId="6689DA4E" w:rsidR="00043C18" w:rsidRDefault="00043C18" w:rsidP="00762CAC">
      <w:pPr>
        <w:jc w:val="left"/>
        <w:rPr>
          <w:sz w:val="28"/>
          <w:szCs w:val="28"/>
        </w:rPr>
      </w:pPr>
    </w:p>
    <w:p w14:paraId="028389F8" w14:textId="168F3428" w:rsidR="001D5C42" w:rsidRDefault="00130D93" w:rsidP="00DB038A">
      <w:pPr>
        <w:spacing w:after="0"/>
        <w:jc w:val="center"/>
        <w:rPr>
          <w:b/>
          <w:sz w:val="72"/>
          <w:szCs w:val="72"/>
        </w:rPr>
      </w:pPr>
      <w:r w:rsidRPr="00130D93">
        <w:rPr>
          <w:b/>
          <w:sz w:val="72"/>
          <w:szCs w:val="72"/>
        </w:rPr>
        <w:lastRenderedPageBreak/>
        <w:t>You Say It’s Your Birthday</w:t>
      </w:r>
      <w:r>
        <w:rPr>
          <w:b/>
          <w:sz w:val="72"/>
          <w:szCs w:val="72"/>
        </w:rPr>
        <w:t>!</w:t>
      </w:r>
    </w:p>
    <w:p w14:paraId="0ED0B315" w14:textId="77777777" w:rsidR="002A7B7C" w:rsidRDefault="002A7B7C" w:rsidP="00DB038A">
      <w:pPr>
        <w:spacing w:after="0"/>
        <w:jc w:val="center"/>
        <w:rPr>
          <w:b/>
          <w:sz w:val="72"/>
          <w:szCs w:val="72"/>
        </w:rPr>
      </w:pPr>
    </w:p>
    <w:p w14:paraId="3639A3C9" w14:textId="57DF5E7D" w:rsidR="00DB038A" w:rsidRPr="00DB038A" w:rsidRDefault="00DB038A" w:rsidP="00DB038A">
      <w:pPr>
        <w:spacing w:after="0"/>
        <w:jc w:val="left"/>
        <w:rPr>
          <w:b/>
          <w:noProof/>
          <w:sz w:val="28"/>
          <w:szCs w:val="28"/>
        </w:rPr>
      </w:pPr>
      <w:r w:rsidRPr="00DB038A">
        <w:rPr>
          <w:b/>
          <w:noProof/>
          <w:sz w:val="28"/>
          <w:szCs w:val="28"/>
        </w:rPr>
        <w:t>Want to throw a</w:t>
      </w:r>
    </w:p>
    <w:p w14:paraId="4F235513" w14:textId="0E5A1EFC" w:rsidR="00DB038A" w:rsidRPr="002A7B7C" w:rsidRDefault="00DB038A" w:rsidP="00DB038A">
      <w:pPr>
        <w:spacing w:after="0"/>
        <w:jc w:val="left"/>
        <w:rPr>
          <w:b/>
          <w:noProof/>
        </w:rPr>
      </w:pPr>
      <w:r w:rsidRPr="00DB038A">
        <w:rPr>
          <w:b/>
          <w:noProof/>
          <w:sz w:val="28"/>
          <w:szCs w:val="28"/>
        </w:rPr>
        <w:t>dance party for your</w:t>
      </w:r>
      <w:r>
        <w:rPr>
          <w:b/>
          <w:noProof/>
          <w:sz w:val="28"/>
          <w:szCs w:val="28"/>
        </w:rPr>
        <w:t xml:space="preserve">                           </w:t>
      </w:r>
      <w:r w:rsidR="002A7B7C">
        <w:rPr>
          <w:b/>
          <w:noProof/>
          <w:sz w:val="28"/>
          <w:szCs w:val="28"/>
        </w:rPr>
        <w:tab/>
      </w:r>
      <w:r w:rsidR="002A7B7C">
        <w:rPr>
          <w:b/>
          <w:noProof/>
          <w:sz w:val="28"/>
          <w:szCs w:val="28"/>
        </w:rPr>
        <w:tab/>
        <w:t xml:space="preserve">     </w:t>
      </w:r>
    </w:p>
    <w:p w14:paraId="50964FFE" w14:textId="3CABE458" w:rsidR="00DB038A" w:rsidRPr="00DB038A" w:rsidRDefault="00DB038A" w:rsidP="00DB038A">
      <w:pPr>
        <w:spacing w:after="0"/>
        <w:jc w:val="left"/>
        <w:rPr>
          <w:b/>
          <w:noProof/>
          <w:sz w:val="28"/>
          <w:szCs w:val="28"/>
        </w:rPr>
      </w:pPr>
      <w:r w:rsidRPr="00DB038A">
        <w:rPr>
          <w:b/>
          <w:noProof/>
          <w:sz w:val="28"/>
          <w:szCs w:val="28"/>
        </w:rPr>
        <w:t>next birthday? DDA</w:t>
      </w:r>
      <w:r>
        <w:rPr>
          <w:b/>
          <w:noProof/>
          <w:sz w:val="28"/>
          <w:szCs w:val="28"/>
        </w:rPr>
        <w:t xml:space="preserve">                                              Cost: $175 ($75 deposit)</w:t>
      </w:r>
    </w:p>
    <w:p w14:paraId="4B665FD4" w14:textId="2963E18E" w:rsidR="00DB038A" w:rsidRPr="00DB038A" w:rsidRDefault="00DB038A" w:rsidP="00DB038A">
      <w:pPr>
        <w:spacing w:after="0"/>
        <w:jc w:val="left"/>
        <w:rPr>
          <w:b/>
          <w:noProof/>
          <w:sz w:val="28"/>
          <w:szCs w:val="28"/>
        </w:rPr>
      </w:pPr>
      <w:r w:rsidRPr="00DB038A">
        <w:rPr>
          <w:b/>
          <w:noProof/>
          <w:sz w:val="28"/>
          <w:szCs w:val="28"/>
        </w:rPr>
        <w:t>will host it for you.</w:t>
      </w:r>
      <w:r>
        <w:rPr>
          <w:b/>
          <w:noProof/>
          <w:sz w:val="28"/>
          <w:szCs w:val="28"/>
        </w:rPr>
        <w:t xml:space="preserve">                                                   Duration: 1.5 Hours</w:t>
      </w:r>
    </w:p>
    <w:p w14:paraId="26A39ED4" w14:textId="467C5E65" w:rsidR="00DB038A" w:rsidRPr="00DB038A" w:rsidRDefault="00DB038A" w:rsidP="00DB038A">
      <w:pPr>
        <w:spacing w:after="0"/>
        <w:jc w:val="left"/>
        <w:rPr>
          <w:b/>
          <w:noProof/>
          <w:sz w:val="28"/>
          <w:szCs w:val="28"/>
        </w:rPr>
      </w:pPr>
      <w:r w:rsidRPr="00DB038A">
        <w:rPr>
          <w:b/>
          <w:noProof/>
          <w:sz w:val="28"/>
          <w:szCs w:val="28"/>
        </w:rPr>
        <w:t>all birthday parties</w:t>
      </w:r>
      <w:r>
        <w:rPr>
          <w:b/>
          <w:noProof/>
          <w:sz w:val="28"/>
          <w:szCs w:val="28"/>
        </w:rPr>
        <w:t xml:space="preserve">                                     </w:t>
      </w:r>
    </w:p>
    <w:p w14:paraId="59040569" w14:textId="407DAC52" w:rsidR="00DB038A" w:rsidRPr="00DB038A" w:rsidRDefault="00DB038A" w:rsidP="00DB038A">
      <w:pPr>
        <w:spacing w:after="0"/>
        <w:jc w:val="left"/>
        <w:rPr>
          <w:b/>
          <w:noProof/>
          <w:sz w:val="28"/>
          <w:szCs w:val="28"/>
        </w:rPr>
      </w:pPr>
      <w:r w:rsidRPr="00DB038A">
        <w:rPr>
          <w:b/>
          <w:noProof/>
          <w:sz w:val="28"/>
          <w:szCs w:val="28"/>
        </w:rPr>
        <w:t>include a dance class,</w:t>
      </w:r>
      <w:r>
        <w:rPr>
          <w:b/>
          <w:noProof/>
          <w:sz w:val="28"/>
          <w:szCs w:val="28"/>
        </w:rPr>
        <w:t xml:space="preserve">                            * Includes birthday child and up to </w:t>
      </w:r>
      <w:r w:rsidR="00F013E6">
        <w:rPr>
          <w:b/>
          <w:noProof/>
          <w:sz w:val="28"/>
          <w:szCs w:val="28"/>
        </w:rPr>
        <w:t>7</w:t>
      </w:r>
      <w:r>
        <w:rPr>
          <w:b/>
          <w:noProof/>
          <w:sz w:val="28"/>
          <w:szCs w:val="28"/>
        </w:rPr>
        <w:t xml:space="preserve"> guest</w:t>
      </w:r>
    </w:p>
    <w:p w14:paraId="44FBEDEC" w14:textId="704F8A31" w:rsidR="00DB038A" w:rsidRPr="00DB038A" w:rsidRDefault="00DB038A" w:rsidP="00DB038A">
      <w:pPr>
        <w:spacing w:after="0"/>
        <w:jc w:val="left"/>
        <w:rPr>
          <w:b/>
          <w:noProof/>
          <w:sz w:val="28"/>
          <w:szCs w:val="28"/>
        </w:rPr>
      </w:pPr>
      <w:r w:rsidRPr="00DB038A">
        <w:rPr>
          <w:b/>
          <w:noProof/>
          <w:sz w:val="28"/>
          <w:szCs w:val="28"/>
        </w:rPr>
        <w:t xml:space="preserve">games, and goodies for </w:t>
      </w:r>
      <w:r>
        <w:rPr>
          <w:b/>
          <w:noProof/>
          <w:sz w:val="28"/>
          <w:szCs w:val="28"/>
        </w:rPr>
        <w:tab/>
      </w:r>
      <w:r>
        <w:rPr>
          <w:b/>
          <w:noProof/>
          <w:sz w:val="28"/>
          <w:szCs w:val="28"/>
        </w:rPr>
        <w:tab/>
        <w:t xml:space="preserve">             * Each additional child</w:t>
      </w:r>
      <w:r w:rsidR="002A7B7C">
        <w:rPr>
          <w:b/>
          <w:noProof/>
          <w:sz w:val="28"/>
          <w:szCs w:val="28"/>
        </w:rPr>
        <w:t xml:space="preserve"> is $5.00</w:t>
      </w:r>
    </w:p>
    <w:p w14:paraId="52648CE1" w14:textId="36756925" w:rsidR="00DB038A" w:rsidRPr="00DB038A" w:rsidRDefault="00DB038A" w:rsidP="00DB038A">
      <w:pPr>
        <w:spacing w:after="0"/>
        <w:jc w:val="left"/>
        <w:rPr>
          <w:b/>
          <w:noProof/>
          <w:sz w:val="28"/>
          <w:szCs w:val="28"/>
        </w:rPr>
      </w:pPr>
      <w:r w:rsidRPr="00DB038A">
        <w:rPr>
          <w:b/>
          <w:noProof/>
          <w:sz w:val="28"/>
          <w:szCs w:val="28"/>
        </w:rPr>
        <w:t>the birthday girl (boy)</w:t>
      </w:r>
      <w:r w:rsidR="002A7B7C">
        <w:rPr>
          <w:b/>
          <w:noProof/>
          <w:sz w:val="28"/>
          <w:szCs w:val="28"/>
        </w:rPr>
        <w:t xml:space="preserve">                           * Dance instructor host a 45 minute dance </w:t>
      </w:r>
    </w:p>
    <w:p w14:paraId="14ED7B2D" w14:textId="3D790DCB" w:rsidR="00DB038A" w:rsidRPr="00DB038A" w:rsidRDefault="00DB038A" w:rsidP="00DB038A">
      <w:pPr>
        <w:spacing w:after="0"/>
        <w:jc w:val="left"/>
        <w:rPr>
          <w:b/>
          <w:noProof/>
          <w:sz w:val="28"/>
          <w:szCs w:val="28"/>
        </w:rPr>
      </w:pPr>
      <w:r w:rsidRPr="00DB038A">
        <w:rPr>
          <w:b/>
          <w:noProof/>
          <w:sz w:val="28"/>
          <w:szCs w:val="28"/>
        </w:rPr>
        <w:t>and their guest.</w:t>
      </w:r>
      <w:r w:rsidR="002A7B7C">
        <w:rPr>
          <w:b/>
          <w:noProof/>
          <w:sz w:val="28"/>
          <w:szCs w:val="28"/>
        </w:rPr>
        <w:t xml:space="preserve">                                            Class and leads games for guest.</w:t>
      </w:r>
    </w:p>
    <w:p w14:paraId="3D4937CD" w14:textId="7305C300" w:rsidR="00DB038A" w:rsidRPr="002A7B7C" w:rsidRDefault="002A7B7C" w:rsidP="002A7B7C">
      <w:pPr>
        <w:spacing w:after="0"/>
        <w:jc w:val="left"/>
        <w:rPr>
          <w:b/>
          <w:noProof/>
          <w:sz w:val="28"/>
          <w:szCs w:val="28"/>
        </w:rPr>
      </w:pPr>
      <w:r>
        <w:rPr>
          <w:b/>
          <w:noProof/>
          <w:sz w:val="28"/>
          <w:szCs w:val="28"/>
        </w:rPr>
        <w:t xml:space="preserve">                                                                *We provide themed decorations, goodie bags,</w:t>
      </w:r>
    </w:p>
    <w:p w14:paraId="10CBA52F" w14:textId="0A524FF8" w:rsidR="00DB038A" w:rsidRPr="00DB038A" w:rsidRDefault="00DB038A" w:rsidP="00DB038A">
      <w:pPr>
        <w:spacing w:after="0"/>
        <w:jc w:val="left"/>
        <w:rPr>
          <w:b/>
          <w:noProof/>
          <w:sz w:val="28"/>
          <w:szCs w:val="28"/>
        </w:rPr>
      </w:pPr>
      <w:r w:rsidRPr="00DB038A">
        <w:rPr>
          <w:b/>
          <w:noProof/>
          <w:sz w:val="28"/>
          <w:szCs w:val="28"/>
        </w:rPr>
        <w:t>Birthday party time</w:t>
      </w:r>
      <w:r w:rsidR="002A7B7C">
        <w:rPr>
          <w:b/>
          <w:noProof/>
          <w:sz w:val="28"/>
          <w:szCs w:val="28"/>
        </w:rPr>
        <w:t xml:space="preserve">                                   food &amp; cake plates, cups, utensils.</w:t>
      </w:r>
    </w:p>
    <w:p w14:paraId="5B83DD23" w14:textId="301D5997" w:rsidR="00DB038A" w:rsidRPr="00DB038A" w:rsidRDefault="00DB038A" w:rsidP="00DB038A">
      <w:pPr>
        <w:spacing w:after="0"/>
        <w:jc w:val="left"/>
        <w:rPr>
          <w:b/>
          <w:noProof/>
          <w:sz w:val="28"/>
          <w:szCs w:val="28"/>
        </w:rPr>
      </w:pPr>
      <w:r w:rsidRPr="00DB038A">
        <w:rPr>
          <w:b/>
          <w:noProof/>
          <w:sz w:val="28"/>
          <w:szCs w:val="28"/>
        </w:rPr>
        <w:t>Slots are available</w:t>
      </w:r>
      <w:r w:rsidR="002A7B7C">
        <w:rPr>
          <w:b/>
          <w:noProof/>
          <w:sz w:val="28"/>
          <w:szCs w:val="28"/>
        </w:rPr>
        <w:t xml:space="preserve">                                  *You pick the theme, we’ll get the items.</w:t>
      </w:r>
    </w:p>
    <w:p w14:paraId="384EE81A" w14:textId="3B545CCF" w:rsidR="00DB038A" w:rsidRPr="00DB038A" w:rsidRDefault="00DB038A" w:rsidP="00DB038A">
      <w:pPr>
        <w:spacing w:after="0"/>
        <w:jc w:val="left"/>
        <w:rPr>
          <w:b/>
          <w:noProof/>
          <w:sz w:val="28"/>
          <w:szCs w:val="28"/>
        </w:rPr>
      </w:pPr>
      <w:r w:rsidRPr="00DB038A">
        <w:rPr>
          <w:b/>
          <w:noProof/>
          <w:sz w:val="28"/>
          <w:szCs w:val="28"/>
        </w:rPr>
        <w:t>On Saturdays.</w:t>
      </w:r>
    </w:p>
    <w:p w14:paraId="2E794B44" w14:textId="77ADB12E" w:rsidR="00DB038A" w:rsidRPr="00DB038A" w:rsidRDefault="00DB038A" w:rsidP="00DB038A">
      <w:pPr>
        <w:spacing w:after="0"/>
        <w:jc w:val="left"/>
        <w:rPr>
          <w:b/>
          <w:noProof/>
          <w:sz w:val="28"/>
          <w:szCs w:val="28"/>
        </w:rPr>
      </w:pPr>
      <w:r w:rsidRPr="00DB038A">
        <w:rPr>
          <w:b/>
          <w:noProof/>
          <w:sz w:val="28"/>
          <w:szCs w:val="28"/>
        </w:rPr>
        <w:t xml:space="preserve">You can bring the </w:t>
      </w:r>
      <w:r w:rsidR="002A7B7C">
        <w:rPr>
          <w:b/>
          <w:noProof/>
          <w:sz w:val="28"/>
          <w:szCs w:val="28"/>
        </w:rPr>
        <w:t xml:space="preserve">                                   </w:t>
      </w:r>
    </w:p>
    <w:p w14:paraId="0D0613EC" w14:textId="60D04020" w:rsidR="00DB038A" w:rsidRPr="00DB038A" w:rsidRDefault="00DB038A" w:rsidP="00DB038A">
      <w:pPr>
        <w:spacing w:after="0"/>
        <w:jc w:val="left"/>
        <w:rPr>
          <w:b/>
          <w:noProof/>
          <w:sz w:val="28"/>
          <w:szCs w:val="28"/>
        </w:rPr>
      </w:pPr>
      <w:r w:rsidRPr="00DB038A">
        <w:rPr>
          <w:b/>
          <w:noProof/>
          <w:sz w:val="28"/>
          <w:szCs w:val="28"/>
        </w:rPr>
        <w:t>Food, cake and beverage.</w:t>
      </w:r>
    </w:p>
    <w:p w14:paraId="3038F68D" w14:textId="073070E9" w:rsidR="00DB038A" w:rsidRPr="00DB038A" w:rsidRDefault="00DB038A" w:rsidP="00DB038A">
      <w:pPr>
        <w:spacing w:after="0"/>
        <w:jc w:val="left"/>
        <w:rPr>
          <w:b/>
          <w:noProof/>
          <w:sz w:val="28"/>
          <w:szCs w:val="28"/>
        </w:rPr>
      </w:pPr>
      <w:r w:rsidRPr="00DB038A">
        <w:rPr>
          <w:b/>
          <w:noProof/>
          <w:sz w:val="28"/>
          <w:szCs w:val="28"/>
        </w:rPr>
        <w:t>We bring the rest.</w:t>
      </w:r>
    </w:p>
    <w:p w14:paraId="68685CA7" w14:textId="06B773D9" w:rsidR="00DB038A" w:rsidRPr="00DB038A" w:rsidRDefault="00DB038A" w:rsidP="00DB038A">
      <w:pPr>
        <w:spacing w:after="0"/>
        <w:jc w:val="left"/>
        <w:rPr>
          <w:b/>
          <w:noProof/>
          <w:sz w:val="28"/>
          <w:szCs w:val="28"/>
        </w:rPr>
      </w:pPr>
    </w:p>
    <w:p w14:paraId="46E40501" w14:textId="445371E8" w:rsidR="00DB038A" w:rsidRPr="00DB038A" w:rsidRDefault="00DB038A" w:rsidP="00DB038A">
      <w:pPr>
        <w:spacing w:after="0"/>
        <w:jc w:val="left"/>
        <w:rPr>
          <w:b/>
          <w:noProof/>
          <w:sz w:val="28"/>
          <w:szCs w:val="28"/>
        </w:rPr>
      </w:pPr>
      <w:r w:rsidRPr="00DB038A">
        <w:rPr>
          <w:b/>
          <w:noProof/>
          <w:sz w:val="28"/>
          <w:szCs w:val="28"/>
        </w:rPr>
        <w:t>Call the studio at</w:t>
      </w:r>
      <w:r w:rsidR="002A7B7C">
        <w:rPr>
          <w:b/>
          <w:noProof/>
          <w:sz w:val="28"/>
          <w:szCs w:val="28"/>
        </w:rPr>
        <w:t xml:space="preserve">                                   </w:t>
      </w:r>
      <w:r w:rsidR="00DC0CB9">
        <w:rPr>
          <w:b/>
          <w:noProof/>
          <w:sz w:val="28"/>
          <w:szCs w:val="28"/>
        </w:rPr>
        <w:t xml:space="preserve">        </w:t>
      </w:r>
      <w:r w:rsidR="002A7B7C">
        <w:rPr>
          <w:b/>
          <w:noProof/>
          <w:sz w:val="28"/>
          <w:szCs w:val="28"/>
        </w:rPr>
        <w:t xml:space="preserve"> </w:t>
      </w:r>
      <w:r w:rsidR="002A7B7C" w:rsidRPr="002A7B7C">
        <w:rPr>
          <w:b/>
          <w:noProof/>
          <w:sz w:val="28"/>
          <w:szCs w:val="28"/>
          <w:u w:val="single"/>
        </w:rPr>
        <w:t>Reservation &amp; Payment Guidelines</w:t>
      </w:r>
    </w:p>
    <w:p w14:paraId="73BA98FF" w14:textId="15A2EAA1" w:rsidR="00DB038A" w:rsidRPr="002A7B7C" w:rsidRDefault="00DB038A" w:rsidP="00DB038A">
      <w:pPr>
        <w:spacing w:after="0"/>
        <w:jc w:val="left"/>
        <w:rPr>
          <w:noProof/>
          <w:sz w:val="28"/>
          <w:szCs w:val="28"/>
        </w:rPr>
      </w:pPr>
      <w:r w:rsidRPr="00DB038A">
        <w:rPr>
          <w:b/>
          <w:noProof/>
          <w:sz w:val="28"/>
          <w:szCs w:val="28"/>
        </w:rPr>
        <w:t xml:space="preserve">219-863-6874 or </w:t>
      </w:r>
      <w:r w:rsidR="002A7B7C">
        <w:rPr>
          <w:b/>
          <w:noProof/>
          <w:sz w:val="28"/>
          <w:szCs w:val="28"/>
        </w:rPr>
        <w:tab/>
      </w:r>
      <w:r w:rsidR="002A7B7C">
        <w:rPr>
          <w:b/>
          <w:noProof/>
          <w:sz w:val="28"/>
          <w:szCs w:val="28"/>
        </w:rPr>
        <w:tab/>
      </w:r>
      <w:r w:rsidR="002A7B7C">
        <w:rPr>
          <w:b/>
          <w:noProof/>
          <w:sz w:val="28"/>
          <w:szCs w:val="28"/>
        </w:rPr>
        <w:tab/>
      </w:r>
      <w:r w:rsidR="002A7B7C">
        <w:rPr>
          <w:b/>
          <w:noProof/>
          <w:sz w:val="28"/>
          <w:szCs w:val="28"/>
        </w:rPr>
        <w:tab/>
      </w:r>
      <w:r w:rsidR="002A7B7C">
        <w:rPr>
          <w:noProof/>
          <w:sz w:val="28"/>
          <w:szCs w:val="28"/>
        </w:rPr>
        <w:t xml:space="preserve">   * Please reserve your party at least TWO WEEKS</w:t>
      </w:r>
    </w:p>
    <w:p w14:paraId="6B1AFA6D" w14:textId="3C871207" w:rsidR="00DB038A" w:rsidRDefault="00DB038A" w:rsidP="00DB038A">
      <w:pPr>
        <w:spacing w:after="0"/>
        <w:jc w:val="left"/>
        <w:rPr>
          <w:b/>
          <w:noProof/>
          <w:sz w:val="28"/>
          <w:szCs w:val="28"/>
        </w:rPr>
      </w:pPr>
      <w:r w:rsidRPr="00DB038A">
        <w:rPr>
          <w:b/>
          <w:noProof/>
          <w:sz w:val="28"/>
          <w:szCs w:val="28"/>
        </w:rPr>
        <w:t>email us for</w:t>
      </w:r>
      <w:r w:rsidR="002A7B7C">
        <w:rPr>
          <w:b/>
          <w:noProof/>
          <w:sz w:val="28"/>
          <w:szCs w:val="28"/>
        </w:rPr>
        <w:t xml:space="preserve">                                                </w:t>
      </w:r>
      <w:r w:rsidR="002A7B7C" w:rsidRPr="002A7B7C">
        <w:rPr>
          <w:noProof/>
          <w:sz w:val="28"/>
          <w:szCs w:val="28"/>
        </w:rPr>
        <w:t>in advance.</w:t>
      </w:r>
    </w:p>
    <w:p w14:paraId="4C31E69E" w14:textId="1E77EB77" w:rsidR="00DB038A" w:rsidRPr="00DB038A" w:rsidRDefault="00DB038A" w:rsidP="00DB038A">
      <w:pPr>
        <w:spacing w:after="0"/>
        <w:jc w:val="left"/>
        <w:rPr>
          <w:b/>
          <w:noProof/>
          <w:sz w:val="28"/>
          <w:szCs w:val="28"/>
        </w:rPr>
      </w:pPr>
      <w:r w:rsidRPr="00DB038A">
        <w:rPr>
          <w:b/>
          <w:noProof/>
          <w:sz w:val="28"/>
          <w:szCs w:val="28"/>
        </w:rPr>
        <w:t>availabilty &amp;</w:t>
      </w:r>
      <w:r w:rsidR="002A7B7C">
        <w:rPr>
          <w:b/>
          <w:noProof/>
          <w:sz w:val="28"/>
          <w:szCs w:val="28"/>
        </w:rPr>
        <w:tab/>
      </w:r>
      <w:r w:rsidR="002A7B7C">
        <w:rPr>
          <w:b/>
          <w:noProof/>
          <w:sz w:val="28"/>
          <w:szCs w:val="28"/>
        </w:rPr>
        <w:tab/>
      </w:r>
      <w:r w:rsidR="002A7B7C">
        <w:rPr>
          <w:b/>
          <w:noProof/>
          <w:sz w:val="28"/>
          <w:szCs w:val="28"/>
        </w:rPr>
        <w:tab/>
      </w:r>
      <w:r w:rsidR="002A7B7C">
        <w:rPr>
          <w:b/>
          <w:noProof/>
          <w:sz w:val="28"/>
          <w:szCs w:val="28"/>
        </w:rPr>
        <w:tab/>
        <w:t xml:space="preserve">   </w:t>
      </w:r>
      <w:r w:rsidR="002A7B7C" w:rsidRPr="002A7B7C">
        <w:rPr>
          <w:noProof/>
          <w:sz w:val="28"/>
          <w:szCs w:val="28"/>
        </w:rPr>
        <w:t>* A non-refundable deposit is required to</w:t>
      </w:r>
      <w:r w:rsidR="002A7B7C">
        <w:rPr>
          <w:b/>
          <w:noProof/>
          <w:sz w:val="28"/>
          <w:szCs w:val="28"/>
        </w:rPr>
        <w:t xml:space="preserve"> </w:t>
      </w:r>
    </w:p>
    <w:p w14:paraId="053E74A3" w14:textId="44407545" w:rsidR="00DB038A" w:rsidRDefault="00DB038A" w:rsidP="00DB038A">
      <w:pPr>
        <w:spacing w:after="0"/>
        <w:jc w:val="left"/>
        <w:rPr>
          <w:noProof/>
          <w:sz w:val="28"/>
          <w:szCs w:val="28"/>
        </w:rPr>
      </w:pPr>
      <w:r w:rsidRPr="00DB038A">
        <w:rPr>
          <w:b/>
          <w:noProof/>
          <w:sz w:val="28"/>
          <w:szCs w:val="28"/>
        </w:rPr>
        <w:t>reservations.</w:t>
      </w:r>
      <w:r w:rsidR="002A7B7C">
        <w:rPr>
          <w:b/>
          <w:noProof/>
          <w:sz w:val="28"/>
          <w:szCs w:val="28"/>
        </w:rPr>
        <w:tab/>
      </w:r>
      <w:r w:rsidR="002A7B7C">
        <w:rPr>
          <w:b/>
          <w:noProof/>
          <w:sz w:val="28"/>
          <w:szCs w:val="28"/>
        </w:rPr>
        <w:tab/>
      </w:r>
      <w:r w:rsidR="002A7B7C">
        <w:rPr>
          <w:b/>
          <w:noProof/>
          <w:sz w:val="28"/>
          <w:szCs w:val="28"/>
        </w:rPr>
        <w:tab/>
      </w:r>
      <w:r w:rsidR="002A7B7C">
        <w:rPr>
          <w:b/>
          <w:noProof/>
          <w:sz w:val="28"/>
          <w:szCs w:val="28"/>
        </w:rPr>
        <w:tab/>
        <w:t xml:space="preserve">      </w:t>
      </w:r>
      <w:r w:rsidR="002A7B7C">
        <w:rPr>
          <w:noProof/>
          <w:sz w:val="28"/>
          <w:szCs w:val="28"/>
        </w:rPr>
        <w:t>r</w:t>
      </w:r>
      <w:r w:rsidR="002A7B7C" w:rsidRPr="002A7B7C">
        <w:rPr>
          <w:noProof/>
          <w:sz w:val="28"/>
          <w:szCs w:val="28"/>
        </w:rPr>
        <w:t>eserve your party</w:t>
      </w:r>
      <w:r w:rsidR="002A7B7C">
        <w:rPr>
          <w:noProof/>
          <w:sz w:val="28"/>
          <w:szCs w:val="28"/>
        </w:rPr>
        <w:t xml:space="preserve">. The balance is due TWO </w:t>
      </w:r>
    </w:p>
    <w:p w14:paraId="77DFB44D" w14:textId="50743E84" w:rsidR="002A7B7C" w:rsidRPr="002A7B7C" w:rsidRDefault="002A7B7C" w:rsidP="00DB038A">
      <w:pPr>
        <w:spacing w:after="0"/>
        <w:jc w:val="left"/>
        <w:rPr>
          <w:noProof/>
          <w:sz w:val="28"/>
          <w:szCs w:val="28"/>
        </w:rPr>
      </w:pP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t xml:space="preserve">      </w:t>
      </w:r>
      <w:r w:rsidRPr="002A7B7C">
        <w:rPr>
          <w:noProof/>
          <w:sz w:val="28"/>
          <w:szCs w:val="28"/>
        </w:rPr>
        <w:t>DAYS before the party date.</w:t>
      </w:r>
    </w:p>
    <w:p w14:paraId="77B01833" w14:textId="4FB83408" w:rsidR="00130D93" w:rsidRDefault="002A7B7C" w:rsidP="00DB038A">
      <w:pPr>
        <w:spacing w:after="0"/>
        <w:ind w:left="3600" w:firstLine="720"/>
        <w:rPr>
          <w:b/>
          <w:sz w:val="96"/>
          <w:szCs w:val="96"/>
        </w:rPr>
      </w:pPr>
      <w:r>
        <w:rPr>
          <w:b/>
          <w:sz w:val="96"/>
          <w:szCs w:val="96"/>
        </w:rPr>
        <w:t xml:space="preserve"> </w:t>
      </w:r>
    </w:p>
    <w:p w14:paraId="6267092E" w14:textId="37BE29AF" w:rsidR="00DB038A" w:rsidRDefault="00DB038A" w:rsidP="00DB038A">
      <w:pPr>
        <w:spacing w:after="0"/>
        <w:ind w:left="3600" w:firstLine="720"/>
        <w:jc w:val="left"/>
        <w:rPr>
          <w:b/>
          <w:sz w:val="28"/>
          <w:szCs w:val="28"/>
        </w:rPr>
      </w:pPr>
    </w:p>
    <w:p w14:paraId="1551E5D5" w14:textId="01EAEC42" w:rsidR="00D524B0" w:rsidRDefault="00D524B0" w:rsidP="00DB038A">
      <w:pPr>
        <w:spacing w:after="0"/>
        <w:ind w:left="3600" w:firstLine="720"/>
        <w:jc w:val="left"/>
        <w:rPr>
          <w:b/>
          <w:sz w:val="28"/>
          <w:szCs w:val="28"/>
        </w:rPr>
      </w:pPr>
    </w:p>
    <w:p w14:paraId="2C764538" w14:textId="504A3363" w:rsidR="00D524B0" w:rsidRDefault="00D524B0" w:rsidP="00DB038A">
      <w:pPr>
        <w:spacing w:after="0"/>
        <w:ind w:left="3600" w:firstLine="720"/>
        <w:jc w:val="left"/>
        <w:rPr>
          <w:b/>
          <w:sz w:val="28"/>
          <w:szCs w:val="28"/>
        </w:rPr>
      </w:pPr>
    </w:p>
    <w:p w14:paraId="4727825B" w14:textId="51C0BE64" w:rsidR="00334854" w:rsidRDefault="00334854" w:rsidP="00D524B0">
      <w:pPr>
        <w:spacing w:after="0"/>
        <w:jc w:val="left"/>
        <w:rPr>
          <w:sz w:val="32"/>
          <w:szCs w:val="32"/>
        </w:rPr>
      </w:pPr>
    </w:p>
    <w:p w14:paraId="6A54DA4B" w14:textId="54475286" w:rsidR="00334854" w:rsidRDefault="00334854" w:rsidP="00D524B0">
      <w:pPr>
        <w:spacing w:after="0"/>
        <w:jc w:val="left"/>
        <w:rPr>
          <w:sz w:val="32"/>
          <w:szCs w:val="32"/>
        </w:rPr>
      </w:pPr>
    </w:p>
    <w:p w14:paraId="4F35D25E" w14:textId="24E965CA" w:rsidR="00334854" w:rsidRDefault="00334854" w:rsidP="00D524B0">
      <w:pPr>
        <w:spacing w:after="0"/>
        <w:jc w:val="left"/>
        <w:rPr>
          <w:sz w:val="32"/>
          <w:szCs w:val="32"/>
        </w:rPr>
      </w:pPr>
      <w:r>
        <w:rPr>
          <w:noProof/>
          <w:sz w:val="32"/>
          <w:szCs w:val="32"/>
        </w:rPr>
        <w:drawing>
          <wp:inline distT="0" distB="0" distL="0" distR="0" wp14:anchorId="1DD8D428" wp14:editId="460E1286">
            <wp:extent cx="6400800" cy="3582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gust birthdays.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582035"/>
                    </a:xfrm>
                    <a:prstGeom prst="rect">
                      <a:avLst/>
                    </a:prstGeom>
                  </pic:spPr>
                </pic:pic>
              </a:graphicData>
            </a:graphic>
          </wp:inline>
        </w:drawing>
      </w:r>
    </w:p>
    <w:p w14:paraId="28F2B852" w14:textId="798AF486" w:rsidR="00334854" w:rsidRDefault="00334854" w:rsidP="00D524B0">
      <w:pPr>
        <w:spacing w:after="0"/>
        <w:jc w:val="left"/>
        <w:rPr>
          <w:sz w:val="32"/>
          <w:szCs w:val="32"/>
        </w:rPr>
      </w:pPr>
    </w:p>
    <w:p w14:paraId="3A80802B" w14:textId="07168FD6" w:rsidR="00334854" w:rsidRPr="00334854" w:rsidRDefault="00334854" w:rsidP="00334854">
      <w:pPr>
        <w:spacing w:after="0"/>
        <w:jc w:val="center"/>
        <w:rPr>
          <w:b/>
          <w:sz w:val="52"/>
          <w:szCs w:val="52"/>
        </w:rPr>
      </w:pPr>
      <w:r w:rsidRPr="00334854">
        <w:rPr>
          <w:b/>
          <w:sz w:val="52"/>
          <w:szCs w:val="52"/>
        </w:rPr>
        <w:t>Ethan Phillips – August 11</w:t>
      </w:r>
    </w:p>
    <w:p w14:paraId="6773B5C9" w14:textId="41011155" w:rsidR="00334854" w:rsidRDefault="00334854" w:rsidP="00334854">
      <w:pPr>
        <w:spacing w:after="0"/>
        <w:jc w:val="center"/>
        <w:rPr>
          <w:b/>
          <w:sz w:val="52"/>
          <w:szCs w:val="52"/>
        </w:rPr>
      </w:pPr>
      <w:r w:rsidRPr="00334854">
        <w:rPr>
          <w:b/>
          <w:sz w:val="52"/>
          <w:szCs w:val="52"/>
        </w:rPr>
        <w:t xml:space="preserve">Ashlin </w:t>
      </w:r>
      <w:proofErr w:type="gramStart"/>
      <w:r w:rsidRPr="00334854">
        <w:rPr>
          <w:b/>
          <w:sz w:val="52"/>
          <w:szCs w:val="52"/>
        </w:rPr>
        <w:t>Collins  -</w:t>
      </w:r>
      <w:proofErr w:type="gramEnd"/>
      <w:r w:rsidRPr="00334854">
        <w:rPr>
          <w:b/>
          <w:sz w:val="52"/>
          <w:szCs w:val="52"/>
        </w:rPr>
        <w:t xml:space="preserve"> August 15</w:t>
      </w:r>
    </w:p>
    <w:p w14:paraId="6102BB2D" w14:textId="0A2668CA" w:rsidR="00FD2400" w:rsidRPr="00334854" w:rsidRDefault="00FD2400" w:rsidP="00334854">
      <w:pPr>
        <w:spacing w:after="0"/>
        <w:jc w:val="center"/>
        <w:rPr>
          <w:b/>
          <w:sz w:val="52"/>
          <w:szCs w:val="52"/>
        </w:rPr>
      </w:pPr>
      <w:r>
        <w:rPr>
          <w:b/>
          <w:sz w:val="52"/>
          <w:szCs w:val="52"/>
        </w:rPr>
        <w:t>Lincoln Mayhew – August 19</w:t>
      </w:r>
    </w:p>
    <w:p w14:paraId="231B99F2" w14:textId="216253FF" w:rsidR="00334854" w:rsidRPr="00334854" w:rsidRDefault="00334854" w:rsidP="00334854">
      <w:pPr>
        <w:spacing w:after="0"/>
        <w:jc w:val="center"/>
        <w:rPr>
          <w:b/>
          <w:sz w:val="52"/>
          <w:szCs w:val="52"/>
        </w:rPr>
      </w:pPr>
      <w:r w:rsidRPr="00334854">
        <w:rPr>
          <w:b/>
          <w:sz w:val="52"/>
          <w:szCs w:val="52"/>
        </w:rPr>
        <w:t>Ms. Lori- August 26</w:t>
      </w:r>
    </w:p>
    <w:p w14:paraId="543D2DF5" w14:textId="0F07946B" w:rsidR="00334854" w:rsidRPr="00334854" w:rsidRDefault="00334854" w:rsidP="00334854">
      <w:pPr>
        <w:spacing w:after="0"/>
        <w:jc w:val="center"/>
        <w:rPr>
          <w:b/>
          <w:sz w:val="52"/>
          <w:szCs w:val="52"/>
        </w:rPr>
      </w:pPr>
    </w:p>
    <w:sectPr w:rsidR="00334854" w:rsidRPr="00334854">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547E27"/>
    <w:multiLevelType w:val="hybridMultilevel"/>
    <w:tmpl w:val="4A40D340"/>
    <w:lvl w:ilvl="0" w:tplc="47A62462">
      <w:start w:val="2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691400"/>
    <w:multiLevelType w:val="hybridMultilevel"/>
    <w:tmpl w:val="FFA029B4"/>
    <w:lvl w:ilvl="0" w:tplc="14182A7A">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3ED"/>
    <w:rsid w:val="00043C18"/>
    <w:rsid w:val="000C762E"/>
    <w:rsid w:val="000E7297"/>
    <w:rsid w:val="00110F39"/>
    <w:rsid w:val="00130D93"/>
    <w:rsid w:val="001B6264"/>
    <w:rsid w:val="001D30CC"/>
    <w:rsid w:val="001D5C42"/>
    <w:rsid w:val="002A7B7C"/>
    <w:rsid w:val="00311D9E"/>
    <w:rsid w:val="00322973"/>
    <w:rsid w:val="00327196"/>
    <w:rsid w:val="00334854"/>
    <w:rsid w:val="00337951"/>
    <w:rsid w:val="00337C0D"/>
    <w:rsid w:val="005816A4"/>
    <w:rsid w:val="0060108A"/>
    <w:rsid w:val="006B02E4"/>
    <w:rsid w:val="007333ED"/>
    <w:rsid w:val="00762CAC"/>
    <w:rsid w:val="00944F63"/>
    <w:rsid w:val="009474D9"/>
    <w:rsid w:val="00976161"/>
    <w:rsid w:val="00A45D8E"/>
    <w:rsid w:val="00A62CA2"/>
    <w:rsid w:val="00AD5566"/>
    <w:rsid w:val="00B134A4"/>
    <w:rsid w:val="00BA03DB"/>
    <w:rsid w:val="00C26922"/>
    <w:rsid w:val="00C53049"/>
    <w:rsid w:val="00CE17AD"/>
    <w:rsid w:val="00D524B0"/>
    <w:rsid w:val="00DB038A"/>
    <w:rsid w:val="00DC0CB9"/>
    <w:rsid w:val="00DF3ADF"/>
    <w:rsid w:val="00F013E6"/>
    <w:rsid w:val="00F56261"/>
    <w:rsid w:val="00FB5952"/>
    <w:rsid w:val="00FD240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0194"/>
  <w15:docId w15:val="{381526FA-25AC-40A9-8F91-653642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337951"/>
    <w:rPr>
      <w:color w:val="67AABF" w:themeColor="hyperlink"/>
      <w:u w:val="single"/>
    </w:rPr>
  </w:style>
  <w:style w:type="character" w:styleId="UnresolvedMention">
    <w:name w:val="Unresolved Mention"/>
    <w:basedOn w:val="DefaultParagraphFont"/>
    <w:uiPriority w:val="99"/>
    <w:semiHidden/>
    <w:unhideWhenUsed/>
    <w:rsid w:val="00337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125719">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ancedevelopment@outlook.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DanceDevelopmentAcadem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facebook.com/DanceDevelopmentAcademy"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2019-08-01T00:00:00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B144B6EF-765B-4B67-AD08-745040F2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6</Pages>
  <Words>1240</Words>
  <Characters>7071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Dda august newsletter</vt:lpstr>
    </vt:vector>
  </TitlesOfParts>
  <Company>Dance Development Academy</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 august newsletter</dc:title>
  <dc:creator>LORI SUTTON</dc:creator>
  <cp:keywords/>
  <cp:lastModifiedBy>LORI SUTTON</cp:lastModifiedBy>
  <cp:revision>2</cp:revision>
  <cp:lastPrinted>2018-08-02T14:25:00Z</cp:lastPrinted>
  <dcterms:created xsi:type="dcterms:W3CDTF">2019-08-25T18:43:00Z</dcterms:created>
  <dcterms:modified xsi:type="dcterms:W3CDTF">2019-08-25T18:43:00Z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